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8EF" w:rsidRDefault="00693FCE">
      <w:pPr>
        <w:rPr>
          <w:sz w:val="36"/>
          <w:szCs w:val="36"/>
        </w:rPr>
      </w:pPr>
      <w:proofErr w:type="spellStart"/>
      <w:r w:rsidRPr="00693FCE">
        <w:rPr>
          <w:sz w:val="36"/>
          <w:szCs w:val="36"/>
        </w:rPr>
        <w:t>Normalement</w:t>
      </w:r>
      <w:proofErr w:type="spellEnd"/>
      <w:r w:rsidRPr="00693FCE">
        <w:rPr>
          <w:sz w:val="36"/>
          <w:szCs w:val="36"/>
        </w:rPr>
        <w:t xml:space="preserve"> le </w:t>
      </w:r>
      <w:proofErr w:type="spellStart"/>
      <w:r w:rsidR="00F7311D">
        <w:rPr>
          <w:sz w:val="36"/>
          <w:szCs w:val="36"/>
        </w:rPr>
        <w:t>samedi</w:t>
      </w:r>
      <w:proofErr w:type="spellEnd"/>
      <w:r w:rsidRPr="00693FCE">
        <w:rPr>
          <w:sz w:val="36"/>
          <w:szCs w:val="36"/>
        </w:rPr>
        <w:t>……</w:t>
      </w:r>
    </w:p>
    <w:p w:rsidR="00693FCE" w:rsidRDefault="004124E0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E74FE6" wp14:editId="04F114A8">
                <wp:simplePos x="0" y="0"/>
                <wp:positionH relativeFrom="column">
                  <wp:posOffset>4953000</wp:posOffset>
                </wp:positionH>
                <wp:positionV relativeFrom="paragraph">
                  <wp:posOffset>74839</wp:posOffset>
                </wp:positionV>
                <wp:extent cx="2122714" cy="1479550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714" cy="147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4E0" w:rsidRPr="004124E0" w:rsidRDefault="004124E0" w:rsidP="004124E0">
                            <w:pPr>
                              <w:numPr>
                                <w:ilvl w:val="0"/>
                                <w:numId w:val="1"/>
                              </w:numPr>
                              <w:spacing w:after="180" w:line="240" w:lineRule="auto"/>
                              <w:ind w:left="0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4124E0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en-GB"/>
                              </w:rPr>
                              <w:drawing>
                                <wp:inline distT="0" distB="0" distL="0" distR="0" wp14:anchorId="53D2CA01" wp14:editId="589C5D8E">
                                  <wp:extent cx="2015620" cy="1338943"/>
                                  <wp:effectExtent l="0" t="0" r="3810" b="0"/>
                                  <wp:docPr id="10" name="Picture 10" descr="https://encrypted-tbn0.gstatic.com/images?q=tbn:ANd9GcR4J2bYrAUjHAfrM13p3cxI14C3ULHI2T-MIMKxIhmCJ-3nkd-C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encrypted-tbn0.gstatic.com/images?q=tbn:ANd9GcR4J2bYrAUjHAfrM13p3cxI14C3ULHI2T-MIMKxIhmCJ-3nkd-C">
                                            <a:hlinkClick r:id="rId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6035" cy="1339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24E0" w:rsidRDefault="004124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90pt;margin-top:5.9pt;width:167.15pt;height:1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" fillcolor="white [3201]" stroked="f" strokeweight=".5pt">
                <v:textbox>
                  <w:txbxContent>
                    <w:p w:rsidR="004124E0" w:rsidRPr="004124E0" w:rsidRDefault="004124E0" w:rsidP="004124E0">
                      <w:pPr>
                        <w:numPr>
                          <w:ilvl w:val="0"/>
                          <w:numId w:val="1"/>
                        </w:numPr>
                        <w:spacing w:after="180" w:line="240" w:lineRule="auto"/>
                        <w:ind w:left="0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en-GB"/>
                        </w:rPr>
                      </w:pPr>
                      <w:r w:rsidRPr="004124E0"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en-GB"/>
                        </w:rPr>
                        <w:drawing>
                          <wp:inline distT="0" distB="0" distL="0" distR="0" wp14:anchorId="53D2CA01" wp14:editId="589C5D8E">
                            <wp:extent cx="2015620" cy="1338943"/>
                            <wp:effectExtent l="0" t="0" r="3810" b="0"/>
                            <wp:docPr id="10" name="Picture 10" descr="https://encrypted-tbn0.gstatic.com/images?q=tbn:ANd9GcR4J2bYrAUjHAfrM13p3cxI14C3ULHI2T-MIMKxIhmCJ-3nkd-C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encrypted-tbn0.gstatic.com/images?q=tbn:ANd9GcR4J2bYrAUjHAfrM13p3cxI14C3ULHI2T-MIMKxIhmCJ-3nkd-C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6035" cy="1339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24E0" w:rsidRDefault="004124E0"/>
                  </w:txbxContent>
                </v:textbox>
              </v:shape>
            </w:pict>
          </mc:Fallback>
        </mc:AlternateContent>
      </w:r>
      <w:r w:rsidR="00693FCE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B22C4D" wp14:editId="615A5372">
                <wp:simplePos x="0" y="0"/>
                <wp:positionH relativeFrom="column">
                  <wp:posOffset>2536371</wp:posOffset>
                </wp:positionH>
                <wp:positionV relativeFrom="paragraph">
                  <wp:posOffset>31296</wp:posOffset>
                </wp:positionV>
                <wp:extent cx="1807029" cy="1709058"/>
                <wp:effectExtent l="0" t="0" r="3175" b="57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029" cy="17090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FCE" w:rsidRDefault="00693FCE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52545A0C" wp14:editId="090F5534">
                                  <wp:extent cx="1621120" cy="1480457"/>
                                  <wp:effectExtent l="0" t="0" r="0" b="5715"/>
                                  <wp:docPr id="6" name="Picture 6" descr="http://www.body-wise-perfect-size.com/images/breakfastcereal.jpg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body-wise-perfect-size.com/images/breakfastcereal.jpg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7345" cy="1477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199.7pt;margin-top:2.45pt;width:142.3pt;height:134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" fillcolor="white [3201]" stroked="f" strokeweight=".5pt">
                <v:textbox>
                  <w:txbxContent>
                    <w:p w:rsidR="00693FCE" w:rsidRDefault="00693FCE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52545A0C" wp14:editId="090F5534">
                            <wp:extent cx="1621120" cy="1480457"/>
                            <wp:effectExtent l="0" t="0" r="0" b="5715"/>
                            <wp:docPr id="6" name="Picture 6" descr="http://www.body-wise-perfect-size.com/images/breakfastcereal.jpg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body-wise-perfect-size.com/images/breakfastcereal.jpg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7345" cy="1477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3FCE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403592" wp14:editId="77541739">
                <wp:simplePos x="0" y="0"/>
                <wp:positionH relativeFrom="column">
                  <wp:posOffset>21772</wp:posOffset>
                </wp:positionH>
                <wp:positionV relativeFrom="paragraph">
                  <wp:posOffset>96611</wp:posOffset>
                </wp:positionV>
                <wp:extent cx="1828800" cy="1741714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7417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FCE" w:rsidRDefault="00693FCE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27E447D" wp14:editId="11162E94">
                                  <wp:extent cx="1567543" cy="1499256"/>
                                  <wp:effectExtent l="0" t="0" r="0" b="5715"/>
                                  <wp:docPr id="2" name="Picture 2" descr="http://www.fredericpatenaude.com/images/16105994.jpg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fredericpatenaude.com/images/16105994.jpg">
                                            <a:hlinkClick r:id="rId1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2870" cy="1504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28" type="#_x0000_t202" style="position:absolute;margin-left:1.7pt;margin-top:7.6pt;width:2in;height:137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" fillcolor="white [3201]" stroked="f" strokeweight=".5pt">
                <v:textbox>
                  <w:txbxContent>
                    <w:p w:rsidR="00693FCE" w:rsidRDefault="00693FCE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127E447D" wp14:editId="11162E94">
                            <wp:extent cx="1567543" cy="1499256"/>
                            <wp:effectExtent l="0" t="0" r="0" b="5715"/>
                            <wp:docPr id="2" name="Picture 2" descr="http://www.fredericpatenaude.com/images/16105994.jpg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fredericpatenaude.com/images/16105994.jpg">
                                      <a:hlinkClick r:id="rId1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2870" cy="1504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93FCE" w:rsidRDefault="004124E0" w:rsidP="00693FCE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7162346</wp:posOffset>
                </wp:positionH>
                <wp:positionV relativeFrom="paragraph">
                  <wp:posOffset>268786</wp:posOffset>
                </wp:positionV>
                <wp:extent cx="816883" cy="837293"/>
                <wp:effectExtent l="0" t="0" r="78740" b="5842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6883" cy="83729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563.95pt;margin-top:21.15pt;width:64.3pt;height:65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" strokecolor="#4579b8 [3044]">
                <v:stroke endarrow="open"/>
              </v:shape>
            </w:pict>
          </mc:Fallback>
        </mc:AlternateContent>
      </w: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0BE934" wp14:editId="13FE67B4">
                <wp:simplePos x="0" y="0"/>
                <wp:positionH relativeFrom="column">
                  <wp:posOffset>4256314</wp:posOffset>
                </wp:positionH>
                <wp:positionV relativeFrom="paragraph">
                  <wp:posOffset>268786</wp:posOffset>
                </wp:positionV>
                <wp:extent cx="555172" cy="0"/>
                <wp:effectExtent l="0" t="76200" r="16510" b="1143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17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8" o:spid="_x0000_s1026" type="#_x0000_t32" style="position:absolute;margin-left:335.15pt;margin-top:21.15pt;width:43.7pt;height: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" strokecolor="#4579b8 [3044]">
                <v:stroke endarrow="open"/>
              </v:shape>
            </w:pict>
          </mc:Fallback>
        </mc:AlternateContent>
      </w:r>
      <w:r w:rsidR="00693FCE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DD28F4" wp14:editId="3C78D3D6">
                <wp:simplePos x="0" y="0"/>
                <wp:positionH relativeFrom="column">
                  <wp:posOffset>1741533</wp:posOffset>
                </wp:positionH>
                <wp:positionV relativeFrom="paragraph">
                  <wp:posOffset>268786</wp:posOffset>
                </wp:positionV>
                <wp:extent cx="642438" cy="0"/>
                <wp:effectExtent l="0" t="76200" r="24765" b="1143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438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137.15pt;margin-top:21.15pt;width:50.6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" strokecolor="#4579b8 [3044]">
                <v:stroke endarrow="open"/>
              </v:shape>
            </w:pict>
          </mc:Fallback>
        </mc:AlternateContent>
      </w:r>
    </w:p>
    <w:p w:rsidR="00693FCE" w:rsidRPr="00693FCE" w:rsidRDefault="00333AB0" w:rsidP="00693FCE">
      <w:pPr>
        <w:tabs>
          <w:tab w:val="left" w:pos="3446"/>
        </w:tabs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7069C7" wp14:editId="44969AA9">
                <wp:simplePos x="0" y="0"/>
                <wp:positionH relativeFrom="column">
                  <wp:posOffset>7075080</wp:posOffset>
                </wp:positionH>
                <wp:positionV relativeFrom="paragraph">
                  <wp:posOffset>4665254</wp:posOffset>
                </wp:positionV>
                <wp:extent cx="2394676" cy="620305"/>
                <wp:effectExtent l="0" t="0" r="5715" b="889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676" cy="620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311D" w:rsidRDefault="00F731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are  going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to go to the cinema</w:t>
                            </w:r>
                          </w:p>
                          <w:p w:rsidR="005B08DD" w:rsidRPr="00F7311D" w:rsidRDefault="005B08D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sz w:val="24"/>
                                <w:szCs w:val="24"/>
                              </w:rPr>
                              <w:t xml:space="preserve">+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opinion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9" type="#_x0000_t202" style="position:absolute;margin-left:557.1pt;margin-top:367.35pt;width:188.55pt;height:48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" fillcolor="white [3201]" stroked="f" strokeweight=".5pt">
                <v:textbox>
                  <w:txbxContent>
                    <w:p w:rsidR="00F7311D" w:rsidRDefault="00F7311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We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are  going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to go to the cinema</w:t>
                      </w:r>
                    </w:p>
                    <w:p w:rsidR="005B08DD" w:rsidRPr="00F7311D" w:rsidRDefault="005B08DD">
                      <w:pPr>
                        <w:rPr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  <w:r>
                        <w:rPr>
                          <w:sz w:val="24"/>
                          <w:szCs w:val="24"/>
                        </w:rPr>
                        <w:t xml:space="preserve">+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opinion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7311D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722B34" wp14:editId="64F0272E">
                <wp:simplePos x="0" y="0"/>
                <wp:positionH relativeFrom="column">
                  <wp:posOffset>783590</wp:posOffset>
                </wp:positionH>
                <wp:positionV relativeFrom="paragraph">
                  <wp:posOffset>2672715</wp:posOffset>
                </wp:positionV>
                <wp:extent cx="2318385" cy="467995"/>
                <wp:effectExtent l="0" t="0" r="5715" b="825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83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4E0" w:rsidRPr="004124E0" w:rsidRDefault="00F731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Go back home by foot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0" type="#_x0000_t202" style="position:absolute;margin-left:61.7pt;margin-top:210.45pt;width:182.55pt;height:36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" fillcolor="white [3201]" stroked="f" strokeweight=".5pt">
                <v:textbox>
                  <w:txbxContent>
                    <w:p w:rsidR="004124E0" w:rsidRPr="004124E0" w:rsidRDefault="00F7311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Go back home by foot</w:t>
                      </w:r>
                    </w:p>
                  </w:txbxContent>
                </v:textbox>
              </v:shape>
            </w:pict>
          </mc:Fallback>
        </mc:AlternateContent>
      </w:r>
      <w:r w:rsidR="00F7311D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1BFFE0" wp14:editId="0934315C">
                <wp:simplePos x="0" y="0"/>
                <wp:positionH relativeFrom="column">
                  <wp:posOffset>3993878</wp:posOffset>
                </wp:positionH>
                <wp:positionV relativeFrom="paragraph">
                  <wp:posOffset>2673713</wp:posOffset>
                </wp:positionV>
                <wp:extent cx="2045970" cy="50038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970" cy="50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4E0" w:rsidRPr="004124E0" w:rsidRDefault="004124E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We eat in a café.</w:t>
                            </w:r>
                            <w:r w:rsidR="00F7311D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Usually I eat….and I drink…..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1" type="#_x0000_t202" style="position:absolute;margin-left:314.5pt;margin-top:210.55pt;width:161.1pt;height:39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" fillcolor="white [3201]" stroked="f" strokeweight=".5pt">
                <v:textbox>
                  <w:txbxContent>
                    <w:p w:rsidR="004124E0" w:rsidRPr="004124E0" w:rsidRDefault="004124E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We eat in a café.</w:t>
                      </w:r>
                      <w:r w:rsidR="00F7311D">
                        <w:rPr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sz w:val="24"/>
                          <w:szCs w:val="24"/>
                        </w:rPr>
                        <w:t>Usually I eat….and I drink…..</w:t>
                      </w:r>
                    </w:p>
                  </w:txbxContent>
                </v:textbox>
              </v:shape>
            </w:pict>
          </mc:Fallback>
        </mc:AlternateContent>
      </w:r>
      <w:r w:rsidR="00F7311D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564900" wp14:editId="333B4FC8">
                <wp:simplePos x="0" y="0"/>
                <wp:positionH relativeFrom="column">
                  <wp:posOffset>6259195</wp:posOffset>
                </wp:positionH>
                <wp:positionV relativeFrom="paragraph">
                  <wp:posOffset>2128520</wp:posOffset>
                </wp:positionV>
                <wp:extent cx="1131570" cy="0"/>
                <wp:effectExtent l="38100" t="76200" r="0" b="1143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15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492.85pt;margin-top:167.6pt;width:89.1pt;height:0;flip:x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" strokecolor="#4579b8 [3044]">
                <v:stroke endarrow="open"/>
              </v:shape>
            </w:pict>
          </mc:Fallback>
        </mc:AlternateContent>
      </w:r>
      <w:r w:rsidR="00F7311D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6DDD02" wp14:editId="23C458CA">
                <wp:simplePos x="0" y="0"/>
                <wp:positionH relativeFrom="column">
                  <wp:posOffset>6770914</wp:posOffset>
                </wp:positionH>
                <wp:positionV relativeFrom="paragraph">
                  <wp:posOffset>4164511</wp:posOffset>
                </wp:positionV>
                <wp:extent cx="304256" cy="0"/>
                <wp:effectExtent l="0" t="76200" r="19685" b="11430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25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8" o:spid="_x0000_s1026" type="#_x0000_t32" style="position:absolute;margin-left:533.15pt;margin-top:327.9pt;width:23.95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" strokecolor="#4579b8 [3044]">
                <v:stroke endarrow="open"/>
              </v:shape>
            </w:pict>
          </mc:Fallback>
        </mc:AlternateContent>
      </w:r>
      <w:r w:rsidR="00F7311D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8F06AA" wp14:editId="0FFF73F7">
                <wp:simplePos x="0" y="0"/>
                <wp:positionH relativeFrom="column">
                  <wp:posOffset>7075714</wp:posOffset>
                </wp:positionH>
                <wp:positionV relativeFrom="paragraph">
                  <wp:posOffset>3489597</wp:posOffset>
                </wp:positionV>
                <wp:extent cx="2209800" cy="1175657"/>
                <wp:effectExtent l="0" t="0" r="0" b="571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175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311D" w:rsidRDefault="00F7311D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2BA7D015" wp14:editId="5FE681AE">
                                  <wp:extent cx="2022914" cy="1284242"/>
                                  <wp:effectExtent l="0" t="0" r="0" b="0"/>
                                  <wp:docPr id="37" name="irc_mi" descr="http://blogs.independent.co.uk/wp-content/uploads/2013/04/cinema.jpg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blogs.independent.co.uk/wp-content/uploads/2013/04/cinema.jpg">
                                            <a:hlinkClick r:id="rId1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0570" cy="1282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32" type="#_x0000_t202" style="position:absolute;margin-left:557.15pt;margin-top:274.75pt;width:174pt;height:92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" fillcolor="white [3201]" stroked="f" strokeweight=".5pt">
                <v:textbox>
                  <w:txbxContent>
                    <w:p w:rsidR="00F7311D" w:rsidRDefault="00F7311D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2BA7D015" wp14:editId="5FE681AE">
                            <wp:extent cx="2022914" cy="1284242"/>
                            <wp:effectExtent l="0" t="0" r="0" b="0"/>
                            <wp:docPr id="37" name="irc_mi" descr="http://blogs.independent.co.uk/wp-content/uploads/2013/04/cinema.jpg">
                              <a:hlinkClick xmlns:a="http://schemas.openxmlformats.org/drawingml/2006/main" r:id="rId2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blogs.independent.co.uk/wp-content/uploads/2013/04/cinema.jpg">
                                      <a:hlinkClick r:id="rId2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0570" cy="1282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311D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1073CA" wp14:editId="5036FAE7">
                <wp:simplePos x="0" y="0"/>
                <wp:positionH relativeFrom="column">
                  <wp:posOffset>4495800</wp:posOffset>
                </wp:positionH>
                <wp:positionV relativeFrom="paragraph">
                  <wp:posOffset>4882969</wp:posOffset>
                </wp:positionV>
                <wp:extent cx="2579370" cy="40268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370" cy="402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311D" w:rsidRDefault="00F7311D">
                            <w:r>
                              <w:t>I am going to go into town with my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3" type="#_x0000_t202" style="position:absolute;margin-left:354pt;margin-top:384.5pt;width:203.1pt;height:31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" fillcolor="white [3201]" stroked="f" strokeweight=".5pt">
                <v:textbox>
                  <w:txbxContent>
                    <w:p w:rsidR="00F7311D" w:rsidRDefault="00F7311D">
                      <w:r>
                        <w:t>I am going to go into town with my family</w:t>
                      </w:r>
                    </w:p>
                  </w:txbxContent>
                </v:textbox>
              </v:shape>
            </w:pict>
          </mc:Fallback>
        </mc:AlternateContent>
      </w:r>
      <w:r w:rsidR="00F7311D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4446AF" wp14:editId="1E588E74">
                <wp:simplePos x="0" y="0"/>
                <wp:positionH relativeFrom="column">
                  <wp:posOffset>4746171</wp:posOffset>
                </wp:positionH>
                <wp:positionV relativeFrom="paragraph">
                  <wp:posOffset>3674654</wp:posOffset>
                </wp:positionV>
                <wp:extent cx="1970314" cy="12954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314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311D" w:rsidRPr="00F7311D" w:rsidRDefault="00F731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693AD050" wp14:editId="10566E8C">
                                  <wp:extent cx="1780540" cy="1111836"/>
                                  <wp:effectExtent l="0" t="0" r="0" b="0"/>
                                  <wp:docPr id="34" name="irc_mi" descr="http://i.telegraph.co.uk/multimedia/archive/02283/portas-high-street_2283385c.jpg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.telegraph.co.uk/multimedia/archive/02283/portas-high-street_2283385c.jpg">
                                            <a:hlinkClick r:id="rId2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0540" cy="1111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4" type="#_x0000_t202" style="position:absolute;margin-left:373.7pt;margin-top:289.35pt;width:155.15pt;height:10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" fillcolor="white [3201]" stroked="f" strokeweight=".5pt">
                <v:textbox>
                  <w:txbxContent>
                    <w:p w:rsidR="00F7311D" w:rsidRPr="00F7311D" w:rsidRDefault="00F7311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693AD050" wp14:editId="10566E8C">
                            <wp:extent cx="1780540" cy="1111836"/>
                            <wp:effectExtent l="0" t="0" r="0" b="0"/>
                            <wp:docPr id="34" name="irc_mi" descr="http://i.telegraph.co.uk/multimedia/archive/02283/portas-high-street_2283385c.jpg">
                              <a:hlinkClick xmlns:a="http://schemas.openxmlformats.org/drawingml/2006/main" r:id="rId2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.telegraph.co.uk/multimedia/archive/02283/portas-high-street_2283385c.jpg">
                                      <a:hlinkClick r:id="rId2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0540" cy="1111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311D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5DBAAD" wp14:editId="14CF6414">
                <wp:simplePos x="0" y="0"/>
                <wp:positionH relativeFrom="column">
                  <wp:posOffset>3472543</wp:posOffset>
                </wp:positionH>
                <wp:positionV relativeFrom="paragraph">
                  <wp:posOffset>3816169</wp:posOffset>
                </wp:positionV>
                <wp:extent cx="1578428" cy="849085"/>
                <wp:effectExtent l="0" t="0" r="3175" b="825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428" cy="849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311D" w:rsidRPr="00F7311D" w:rsidRDefault="00F7311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7311D">
                              <w:rPr>
                                <w:sz w:val="28"/>
                                <w:szCs w:val="28"/>
                              </w:rPr>
                              <w:t>Le week-end prochain………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35" type="#_x0000_t202" style="position:absolute;margin-left:273.45pt;margin-top:300.5pt;width:124.3pt;height:66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" fillcolor="white [3201]" stroked="f" strokeweight=".5pt">
                <v:textbox>
                  <w:txbxContent>
                    <w:p w:rsidR="00F7311D" w:rsidRPr="00F7311D" w:rsidRDefault="00F7311D">
                      <w:pPr>
                        <w:rPr>
                          <w:sz w:val="28"/>
                          <w:szCs w:val="28"/>
                        </w:rPr>
                      </w:pPr>
                      <w:r w:rsidRPr="00F7311D">
                        <w:rPr>
                          <w:sz w:val="28"/>
                          <w:szCs w:val="28"/>
                        </w:rPr>
                        <w:t>Le week-end prochain………</w:t>
                      </w:r>
                    </w:p>
                  </w:txbxContent>
                </v:textbox>
              </v:shape>
            </w:pict>
          </mc:Fallback>
        </mc:AlternateContent>
      </w:r>
      <w:r w:rsidR="00F7311D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3F15F3" wp14:editId="5639FE71">
                <wp:simplePos x="0" y="0"/>
                <wp:positionH relativeFrom="column">
                  <wp:posOffset>-424543</wp:posOffset>
                </wp:positionH>
                <wp:positionV relativeFrom="paragraph">
                  <wp:posOffset>4665254</wp:posOffset>
                </wp:positionV>
                <wp:extent cx="2274570" cy="620395"/>
                <wp:effectExtent l="0" t="0" r="0" b="825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570" cy="620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311D" w:rsidRPr="00F7311D" w:rsidRDefault="00F731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 the evening I watch TV with my family and listen to music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6" type="#_x0000_t202" style="position:absolute;margin-left:-33.45pt;margin-top:367.35pt;width:179.1pt;height:48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" fillcolor="white [3201]" stroked="f" strokeweight=".5pt">
                <v:textbox>
                  <w:txbxContent>
                    <w:p w:rsidR="00F7311D" w:rsidRPr="00F7311D" w:rsidRDefault="00F7311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 the evening I watch TV with my family and listen to music</w:t>
                      </w:r>
                    </w:p>
                  </w:txbxContent>
                </v:textbox>
              </v:shape>
            </w:pict>
          </mc:Fallback>
        </mc:AlternateContent>
      </w:r>
      <w:r w:rsidR="00F7311D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E315F0" wp14:editId="67CD4657">
                <wp:simplePos x="0" y="0"/>
                <wp:positionH relativeFrom="column">
                  <wp:posOffset>1850480</wp:posOffset>
                </wp:positionH>
                <wp:positionV relativeFrom="paragraph">
                  <wp:posOffset>3674110</wp:posOffset>
                </wp:positionV>
                <wp:extent cx="1458685" cy="1404257"/>
                <wp:effectExtent l="0" t="0" r="8255" b="571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685" cy="1404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311D" w:rsidRDefault="00F7311D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586CD83" wp14:editId="0F86F315">
                                  <wp:extent cx="1045301" cy="1362078"/>
                                  <wp:effectExtent l="0" t="0" r="2540" b="0"/>
                                  <wp:docPr id="31" name="Picture 31" descr="http://images.clipartpanda.com/listening-to-ipod-clipart-music-graphics-listening-to-music-692151.jpg">
                                    <a:hlinkClick xmlns:a="http://schemas.openxmlformats.org/drawingml/2006/main" r:id="rId2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mages.clipartpanda.com/listening-to-ipod-clipart-music-graphics-listening-to-music-692151.jpg">
                                            <a:hlinkClick r:id="rId2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0783" cy="13692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7" type="#_x0000_t202" style="position:absolute;margin-left:145.7pt;margin-top:289.3pt;width:114.85pt;height:110.5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" fillcolor="white [3201]" stroked="f" strokeweight=".5pt">
                <v:textbox>
                  <w:txbxContent>
                    <w:p w:rsidR="00F7311D" w:rsidRDefault="00F7311D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586CD83" wp14:editId="0F86F315">
                            <wp:extent cx="1045301" cy="1362078"/>
                            <wp:effectExtent l="0" t="0" r="2540" b="0"/>
                            <wp:docPr id="31" name="Picture 31" descr="http://images.clipartpanda.com/listening-to-ipod-clipart-music-graphics-listening-to-music-692151.jpg">
                              <a:hlinkClick xmlns:a="http://schemas.openxmlformats.org/drawingml/2006/main" r:id="rId2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mages.clipartpanda.com/listening-to-ipod-clipart-music-graphics-listening-to-music-692151.jpg">
                                      <a:hlinkClick r:id="rId2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0783" cy="13692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311D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10739D" wp14:editId="1730191E">
                <wp:simplePos x="0" y="0"/>
                <wp:positionH relativeFrom="column">
                  <wp:posOffset>-119380</wp:posOffset>
                </wp:positionH>
                <wp:positionV relativeFrom="paragraph">
                  <wp:posOffset>3565525</wp:posOffset>
                </wp:positionV>
                <wp:extent cx="1861457" cy="1251858"/>
                <wp:effectExtent l="0" t="0" r="5715" b="571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457" cy="12518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311D" w:rsidRDefault="00F7311D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76124E19" wp14:editId="374AF9DD">
                                  <wp:extent cx="1671955" cy="1052584"/>
                                  <wp:effectExtent l="0" t="0" r="4445" b="0"/>
                                  <wp:docPr id="28" name="Picture 28" descr="http://blogs.babycenter.com/wp-content/uploads/2011/10/Boy_Watching_TV.jpg">
                                    <a:hlinkClick xmlns:a="http://schemas.openxmlformats.org/drawingml/2006/main" r:id="rId3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blogs.babycenter.com/wp-content/uploads/2011/10/Boy_Watching_TV.jpg">
                                            <a:hlinkClick r:id="rId3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1955" cy="1052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8" type="#_x0000_t202" style="position:absolute;margin-left:-9.4pt;margin-top:280.75pt;width:146.55pt;height:98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" fillcolor="white [3201]" stroked="f" strokeweight=".5pt">
                <v:textbox>
                  <w:txbxContent>
                    <w:p w:rsidR="00F7311D" w:rsidRDefault="00F7311D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76124E19" wp14:editId="374AF9DD">
                            <wp:extent cx="1671955" cy="1052584"/>
                            <wp:effectExtent l="0" t="0" r="4445" b="0"/>
                            <wp:docPr id="28" name="Picture 28" descr="http://blogs.babycenter.com/wp-content/uploads/2011/10/Boy_Watching_TV.jpg">
                              <a:hlinkClick xmlns:a="http://schemas.openxmlformats.org/drawingml/2006/main" r:id="rId3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blogs.babycenter.com/wp-content/uploads/2011/10/Boy_Watching_TV.jpg">
                                      <a:hlinkClick r:id="rId3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1955" cy="1052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311D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404787" wp14:editId="5C04BF49">
                <wp:simplePos x="0" y="0"/>
                <wp:positionH relativeFrom="column">
                  <wp:posOffset>587829</wp:posOffset>
                </wp:positionH>
                <wp:positionV relativeFrom="paragraph">
                  <wp:posOffset>3097711</wp:posOffset>
                </wp:positionV>
                <wp:extent cx="468085" cy="467995"/>
                <wp:effectExtent l="38100" t="0" r="27305" b="6540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8085" cy="4679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" o:spid="_x0000_s1026" type="#_x0000_t32" style="position:absolute;margin-left:46.3pt;margin-top:243.9pt;width:36.85pt;height:36.8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" strokecolor="#4579b8 [3044]">
                <v:stroke endarrow="open"/>
              </v:shape>
            </w:pict>
          </mc:Fallback>
        </mc:AlternateContent>
      </w:r>
      <w:r w:rsidR="00F7311D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2B4B08" wp14:editId="40EA40E2">
                <wp:simplePos x="0" y="0"/>
                <wp:positionH relativeFrom="column">
                  <wp:posOffset>3102156</wp:posOffset>
                </wp:positionH>
                <wp:positionV relativeFrom="paragraph">
                  <wp:posOffset>2128883</wp:posOffset>
                </wp:positionV>
                <wp:extent cx="870677" cy="0"/>
                <wp:effectExtent l="38100" t="76200" r="0" b="1143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067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244.25pt;margin-top:167.65pt;width:68.55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" strokecolor="#4579b8 [3044]">
                <v:stroke endarrow="open"/>
              </v:shape>
            </w:pict>
          </mc:Fallback>
        </mc:AlternateContent>
      </w:r>
      <w:r w:rsidR="004124E0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DF499A" wp14:editId="65178D4F">
                <wp:simplePos x="0" y="0"/>
                <wp:positionH relativeFrom="column">
                  <wp:posOffset>783771</wp:posOffset>
                </wp:positionH>
                <wp:positionV relativeFrom="paragraph">
                  <wp:posOffset>1464854</wp:posOffset>
                </wp:positionV>
                <wp:extent cx="2253343" cy="1698172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343" cy="1698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4E0" w:rsidRDefault="004124E0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282AE572" wp14:editId="10B111F2">
                                  <wp:extent cx="1752600" cy="1164772"/>
                                  <wp:effectExtent l="0" t="0" r="0" b="0"/>
                                  <wp:docPr id="23" name="Picture 23" descr="http://images.clipartpanda.com/clipart-house-House-Clip-Art-87.jpg">
                                    <a:hlinkClick xmlns:a="http://schemas.openxmlformats.org/drawingml/2006/main" r:id="rId3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mages.clipartpanda.com/clipart-house-House-Clip-Art-87.jpg">
                                            <a:hlinkClick r:id="rId3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8756" cy="1162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9" type="#_x0000_t202" style="position:absolute;margin-left:61.7pt;margin-top:115.35pt;width:177.45pt;height:133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" fillcolor="white [3201]" stroked="f" strokeweight=".5pt">
                <v:textbox>
                  <w:txbxContent>
                    <w:p w:rsidR="004124E0" w:rsidRDefault="004124E0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282AE572" wp14:editId="10B111F2">
                            <wp:extent cx="1752600" cy="1164772"/>
                            <wp:effectExtent l="0" t="0" r="0" b="0"/>
                            <wp:docPr id="23" name="Picture 23" descr="http://images.clipartpanda.com/clipart-house-House-Clip-Art-87.jpg">
                              <a:hlinkClick xmlns:a="http://schemas.openxmlformats.org/drawingml/2006/main" r:id="rId3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mages.clipartpanda.com/clipart-house-House-Clip-Art-87.jpg">
                                      <a:hlinkClick r:id="rId3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8756" cy="1162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24E0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5B9CB0" wp14:editId="4896D3CB">
                <wp:simplePos x="0" y="0"/>
                <wp:positionH relativeFrom="column">
                  <wp:posOffset>3962400</wp:posOffset>
                </wp:positionH>
                <wp:positionV relativeFrom="paragraph">
                  <wp:posOffset>1421311</wp:posOffset>
                </wp:positionV>
                <wp:extent cx="2144486" cy="1676400"/>
                <wp:effectExtent l="0" t="0" r="825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486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4E0" w:rsidRDefault="004124E0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871E745" wp14:editId="64C20B6B">
                                  <wp:extent cx="2094376" cy="1208315"/>
                                  <wp:effectExtent l="0" t="0" r="1270" b="0"/>
                                  <wp:docPr id="19" name="irc_mi" descr="http://media-cdn.tripadvisor.com/media/photo-s/03/58/75/3c/eat-play-love.jpg">
                                    <a:hlinkClick xmlns:a="http://schemas.openxmlformats.org/drawingml/2006/main" r:id="rId3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media-cdn.tripadvisor.com/media/photo-s/03/58/75/3c/eat-play-love.jpg">
                                            <a:hlinkClick r:id="rId3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3856" cy="1213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40" type="#_x0000_t202" style="position:absolute;margin-left:312pt;margin-top:111.9pt;width:168.85pt;height:13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" fillcolor="white [3201]" stroked="f" strokeweight=".5pt">
                <v:textbox>
                  <w:txbxContent>
                    <w:p w:rsidR="004124E0" w:rsidRDefault="004124E0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1871E745" wp14:editId="64C20B6B">
                            <wp:extent cx="2094376" cy="1208315"/>
                            <wp:effectExtent l="0" t="0" r="1270" b="0"/>
                            <wp:docPr id="19" name="irc_mi" descr="http://media-cdn.tripadvisor.com/media/photo-s/03/58/75/3c/eat-play-love.jpg">
                              <a:hlinkClick xmlns:a="http://schemas.openxmlformats.org/drawingml/2006/main" r:id="rId4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media-cdn.tripadvisor.com/media/photo-s/03/58/75/3c/eat-play-love.jpg">
                                      <a:hlinkClick r:id="rId4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3856" cy="1213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24E0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7228114</wp:posOffset>
                </wp:positionH>
                <wp:positionV relativeFrom="paragraph">
                  <wp:posOffset>2586083</wp:posOffset>
                </wp:positionV>
                <wp:extent cx="2253343" cy="674914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343" cy="674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4E0" w:rsidRPr="004124E0" w:rsidRDefault="004124E0">
                            <w:r>
                              <w:t>We play football. I love football because……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41" type="#_x0000_t202" style="position:absolute;margin-left:569.15pt;margin-top:203.65pt;width:177.45pt;height:53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" fillcolor="white [3201]" stroked="f" strokeweight=".5pt">
                <v:textbox>
                  <w:txbxContent>
                    <w:p w:rsidR="004124E0" w:rsidRPr="004124E0" w:rsidRDefault="004124E0">
                      <w:r>
                        <w:t>We play football. I love football because……</w:t>
                      </w:r>
                    </w:p>
                  </w:txbxContent>
                </v:textbox>
              </v:shape>
            </w:pict>
          </mc:Fallback>
        </mc:AlternateContent>
      </w:r>
      <w:r w:rsidR="004124E0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7380514</wp:posOffset>
                </wp:positionH>
                <wp:positionV relativeFrom="paragraph">
                  <wp:posOffset>941796</wp:posOffset>
                </wp:positionV>
                <wp:extent cx="1807029" cy="1916430"/>
                <wp:effectExtent l="0" t="0" r="3175" b="76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029" cy="1916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4E0" w:rsidRPr="004124E0" w:rsidRDefault="004124E0" w:rsidP="004124E0">
                            <w:pPr>
                              <w:numPr>
                                <w:ilvl w:val="0"/>
                                <w:numId w:val="2"/>
                              </w:numPr>
                              <w:spacing w:after="180" w:line="240" w:lineRule="auto"/>
                              <w:ind w:left="0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4124E0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en-GB"/>
                              </w:rPr>
                              <w:drawing>
                                <wp:inline distT="0" distB="0" distL="0" distR="0" wp14:anchorId="2DA3F405" wp14:editId="05D51F51">
                                  <wp:extent cx="1497614" cy="1600200"/>
                                  <wp:effectExtent l="0" t="0" r="7620" b="0"/>
                                  <wp:docPr id="15" name="Picture 15" descr="https://encrypted-tbn1.gstatic.com/images?q=tbn:ANd9GcQ0fEE9cW7IC3tDxLhIOp08rqx0ujGUfPvV_220qjoSBTv5xFOZLg">
                                    <a:hlinkClick xmlns:a="http://schemas.openxmlformats.org/drawingml/2006/main" r:id="rId4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encrypted-tbn1.gstatic.com/images?q=tbn:ANd9GcQ0fEE9cW7IC3tDxLhIOp08rqx0ujGUfPvV_220qjoSBTv5xFOZLg">
                                            <a:hlinkClick r:id="rId4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7447" cy="1600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24E0" w:rsidRDefault="004124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42" type="#_x0000_t202" style="position:absolute;margin-left:581.15pt;margin-top:74.15pt;width:142.3pt;height:150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" fillcolor="white [3201]" stroked="f" strokeweight=".5pt">
                <v:textbox>
                  <w:txbxContent>
                    <w:p w:rsidR="004124E0" w:rsidRPr="004124E0" w:rsidRDefault="004124E0" w:rsidP="004124E0">
                      <w:pPr>
                        <w:numPr>
                          <w:ilvl w:val="0"/>
                          <w:numId w:val="2"/>
                        </w:numPr>
                        <w:spacing w:after="180" w:line="240" w:lineRule="auto"/>
                        <w:ind w:left="0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en-GB"/>
                        </w:rPr>
                      </w:pPr>
                      <w:r w:rsidRPr="004124E0"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en-GB"/>
                        </w:rPr>
                        <w:drawing>
                          <wp:inline distT="0" distB="0" distL="0" distR="0" wp14:anchorId="2DA3F405" wp14:editId="05D51F51">
                            <wp:extent cx="1497614" cy="1600200"/>
                            <wp:effectExtent l="0" t="0" r="7620" b="0"/>
                            <wp:docPr id="15" name="Picture 15" descr="https://encrypted-tbn1.gstatic.com/images?q=tbn:ANd9GcQ0fEE9cW7IC3tDxLhIOp08rqx0ujGUfPvV_220qjoSBTv5xFOZLg">
                              <a:hlinkClick xmlns:a="http://schemas.openxmlformats.org/drawingml/2006/main" r:id="rId4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encrypted-tbn1.gstatic.com/images?q=tbn:ANd9GcQ0fEE9cW7IC3tDxLhIOp08rqx0ujGUfPvV_220qjoSBTv5xFOZLg">
                                      <a:hlinkClick r:id="rId4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7447" cy="1600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24E0" w:rsidRDefault="004124E0"/>
                  </w:txbxContent>
                </v:textbox>
              </v:shape>
            </w:pict>
          </mc:Fallback>
        </mc:AlternateContent>
      </w:r>
      <w:r w:rsidR="004124E0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5050971</wp:posOffset>
                </wp:positionH>
                <wp:positionV relativeFrom="paragraph">
                  <wp:posOffset>659311</wp:posOffset>
                </wp:positionV>
                <wp:extent cx="2111829" cy="576853"/>
                <wp:effectExtent l="0" t="0" r="317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1829" cy="5768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4E0" w:rsidRPr="004124E0" w:rsidRDefault="005B08D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 g</w:t>
                            </w:r>
                            <w:r w:rsidR="004124E0">
                              <w:rPr>
                                <w:sz w:val="24"/>
                                <w:szCs w:val="24"/>
                              </w:rPr>
                              <w:t>o to the park with friends at 10.30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3" type="#_x0000_t202" style="position:absolute;margin-left:397.7pt;margin-top:51.9pt;width:166.3pt;height:45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" fillcolor="white [3201]" stroked="f" strokeweight=".5pt">
                <v:textbox>
                  <w:txbxContent>
                    <w:p w:rsidR="004124E0" w:rsidRPr="004124E0" w:rsidRDefault="005B08D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 g</w:t>
                      </w:r>
                      <w:r w:rsidR="004124E0">
                        <w:rPr>
                          <w:sz w:val="24"/>
                          <w:szCs w:val="24"/>
                        </w:rPr>
                        <w:t>o to the park with friends at 10.30</w:t>
                      </w:r>
                    </w:p>
                  </w:txbxContent>
                </v:textbox>
              </v:shape>
            </w:pict>
          </mc:Fallback>
        </mc:AlternateContent>
      </w:r>
      <w:r w:rsidR="00693FCE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637F41" wp14:editId="3E15912B">
                <wp:simplePos x="0" y="0"/>
                <wp:positionH relativeFrom="column">
                  <wp:posOffset>2536371</wp:posOffset>
                </wp:positionH>
                <wp:positionV relativeFrom="paragraph">
                  <wp:posOffset>659311</wp:posOffset>
                </wp:positionV>
                <wp:extent cx="1806575" cy="664029"/>
                <wp:effectExtent l="0" t="0" r="3175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575" cy="6640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FCE" w:rsidRPr="00693FCE" w:rsidRDefault="005B08D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 h</w:t>
                            </w:r>
                            <w:r w:rsidR="00693FCE">
                              <w:rPr>
                                <w:sz w:val="24"/>
                                <w:szCs w:val="24"/>
                              </w:rPr>
                              <w:t>ave breakfast in the dining room with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44" type="#_x0000_t202" style="position:absolute;margin-left:199.7pt;margin-top:51.9pt;width:142.25pt;height:52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" fillcolor="white [3201]" stroked="f" strokeweight=".5pt">
                <v:textbox>
                  <w:txbxContent>
                    <w:p w:rsidR="00693FCE" w:rsidRPr="00693FCE" w:rsidRDefault="005B08D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 h</w:t>
                      </w:r>
                      <w:r w:rsidR="00693FCE">
                        <w:rPr>
                          <w:sz w:val="24"/>
                          <w:szCs w:val="24"/>
                        </w:rPr>
                        <w:t>ave breakfast in the dining room with family</w:t>
                      </w:r>
                    </w:p>
                  </w:txbxContent>
                </v:textbox>
              </v:shape>
            </w:pict>
          </mc:Fallback>
        </mc:AlternateContent>
      </w:r>
      <w:r w:rsidR="00693FCE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6EED12" wp14:editId="2689C334">
                <wp:simplePos x="0" y="0"/>
                <wp:positionH relativeFrom="column">
                  <wp:posOffset>119743</wp:posOffset>
                </wp:positionH>
                <wp:positionV relativeFrom="paragraph">
                  <wp:posOffset>843915</wp:posOffset>
                </wp:positionV>
                <wp:extent cx="1621971" cy="391885"/>
                <wp:effectExtent l="0" t="0" r="0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971" cy="391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FCE" w:rsidRPr="00693FCE" w:rsidRDefault="005B08D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="00693FCE">
                              <w:rPr>
                                <w:sz w:val="24"/>
                                <w:szCs w:val="24"/>
                              </w:rPr>
                              <w:t>wake up at 9 o’clock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5" type="#_x0000_t202" style="position:absolute;margin-left:9.45pt;margin-top:66.45pt;width:127.7pt;height:3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" fillcolor="white [3201]" stroked="f" strokeweight=".5pt">
                <v:textbox>
                  <w:txbxContent>
                    <w:p w:rsidR="00693FCE" w:rsidRPr="00693FCE" w:rsidRDefault="005B08D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 </w:t>
                      </w:r>
                      <w:r w:rsidR="00693FCE">
                        <w:rPr>
                          <w:sz w:val="24"/>
                          <w:szCs w:val="24"/>
                        </w:rPr>
                        <w:t>wake up at 9 o’clock</w:t>
                      </w:r>
                    </w:p>
                  </w:txbxContent>
                </v:textbox>
              </v:shape>
            </w:pict>
          </mc:Fallback>
        </mc:AlternateContent>
      </w:r>
      <w:r w:rsidR="00693FCE">
        <w:rPr>
          <w:sz w:val="36"/>
          <w:szCs w:val="36"/>
        </w:rPr>
        <w:tab/>
      </w:r>
    </w:p>
    <w:sectPr w:rsidR="00693FCE" w:rsidRPr="00693FCE" w:rsidSect="004124E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A4CB3"/>
    <w:multiLevelType w:val="multilevel"/>
    <w:tmpl w:val="592E9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C21053"/>
    <w:multiLevelType w:val="multilevel"/>
    <w:tmpl w:val="CDACE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FCE"/>
    <w:rsid w:val="00333AB0"/>
    <w:rsid w:val="00395696"/>
    <w:rsid w:val="004124E0"/>
    <w:rsid w:val="005B08DD"/>
    <w:rsid w:val="00693FCE"/>
    <w:rsid w:val="00B95D5D"/>
    <w:rsid w:val="00F7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F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F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3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4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5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14106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87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4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485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90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226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200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36424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54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3246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0143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7864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467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692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46931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1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9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66405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2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228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777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735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538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91825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89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0719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4096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8086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00559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329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66115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ved=0CAcQjRxqFQoTCKepofauj8YCFYZYFAodms8AtQ&amp;url=http://brentwood.thefuntimesguide.com/2007/07/new_brentwood_park_owlcreek.php&amp;ei=0ot9Vaf4LIaxUZqfg6gL&amp;bvm=bv.95515949,d.d24&amp;psig=AFQjCNEmrdFaxwS2gQAA309TC9Ki5ixxnQ&amp;ust=1434377541029674" TargetMode="External"/><Relationship Id="rId13" Type="http://schemas.openxmlformats.org/officeDocument/2006/relationships/image" Target="media/image20.jpeg"/><Relationship Id="rId18" Type="http://schemas.openxmlformats.org/officeDocument/2006/relationships/hyperlink" Target="http://www.google.co.uk/url?sa=i&amp;rct=j&amp;q=&amp;esrc=s&amp;source=images&amp;cd=&amp;cad=rja&amp;uact=8&amp;ved=0CAcQjRxqFQoTCPXMkbuyj8YCFcu-FAod6asAsA&amp;url=http://blogs.independent.co.uk/2013/04/04/don%E2%80%99t-let-the-rising-cost-of-popcorn-spoil-britain%E2%80%99s-love-of-cinema/&amp;ei=iI99VfXoHcv9UunXgoAL&amp;bvm=bv.95515949,d.d24&amp;psig=AFQjCNGZVubnColQ6VLAFsD4l4SJyblQqw&amp;ust=1434378491738044" TargetMode="External"/><Relationship Id="rId26" Type="http://schemas.openxmlformats.org/officeDocument/2006/relationships/hyperlink" Target="http://www.google.co.uk/url?sa=i&amp;rct=j&amp;q=&amp;esrc=s&amp;source=images&amp;cd=&amp;cad=rja&amp;uact=8&amp;ved=0CAcQjRxqFQoTCJWfpLixj8YCFUxdFAodvYIAyw&amp;url=http://www.clipartpanda.com/categories/listen-to-music-clipart&amp;ei=do59VZWMBMy6Ub2FgtgM&amp;bvm=bv.95515949,d.d24&amp;psig=AFQjCNEmDG2R8UMmholLf0pvBRqWbsk5-w&amp;ust=1434378219485618" TargetMode="External"/><Relationship Id="rId39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40.jpeg"/><Relationship Id="rId34" Type="http://schemas.openxmlformats.org/officeDocument/2006/relationships/hyperlink" Target="http://www.google.co.uk/url?sa=i&amp;rct=j&amp;q=&amp;esrc=s&amp;source=images&amp;cd=&amp;cad=rja&amp;uact=8&amp;ved=0CAcQjRxqFQoTCIvN-cywj8YCFYVZFAod03IAkQ&amp;url=http://www.clipartpanda.com/categories/clipart-house-images&amp;ei=lI19VYuzO4WzUdPlgYgJ&amp;bvm=bv.95515949,d.d24&amp;psig=AFQjCNFM3rKEvi1JC1Tb7b-XmPJr_hhgYg&amp;ust=1434377989926200" TargetMode="External"/><Relationship Id="rId42" Type="http://schemas.openxmlformats.org/officeDocument/2006/relationships/hyperlink" Target="http://www.google.co.uk/url?sa=i&amp;rct=j&amp;q=&amp;esrc=s&amp;source=images&amp;cd=&amp;cad=rja&amp;uact=8&amp;ved=0CAcQjRxqFQoTCLu8i7ivj8YCFQvrFAod9xEA2w&amp;url=http://galleryhip.com/little-kid-playing-football-cartoon.html&amp;ei=XIx9VbueMIvWU_ejgNgN&amp;bvm=bv.95515949,d.d24&amp;psig=AFQjCNH6xFMfMmFm632Y4EzlVxV3iC9IgQ&amp;ust=1434377670342336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google.co.uk/url?sa=i&amp;rct=j&amp;q=&amp;esrc=s&amp;source=images&amp;cd=&amp;cad=rja&amp;uact=8&amp;ved=0CAcQjRxqFQoTCKKx46quj8YCFQM-FAodl6YA7A&amp;url=http%3A%2F%2Fwww.body-wise-perfect-size.com%2Fbreakfast-buzz.html&amp;ei=NIt9VaLHGoP8UJfNguAO&amp;bvm=bv.95515949,d.d24&amp;psig=AFQjCNHkYnnM9YdNY74OG5IYeg2VnjeoVA&amp;ust=1434377380651506" TargetMode="External"/><Relationship Id="rId17" Type="http://schemas.openxmlformats.org/officeDocument/2006/relationships/image" Target="media/image30.jpeg"/><Relationship Id="rId25" Type="http://schemas.openxmlformats.org/officeDocument/2006/relationships/image" Target="media/image50.jpeg"/><Relationship Id="rId33" Type="http://schemas.openxmlformats.org/officeDocument/2006/relationships/image" Target="media/image70.jpeg"/><Relationship Id="rId38" Type="http://schemas.openxmlformats.org/officeDocument/2006/relationships/hyperlink" Target="http://www.google.co.uk/url?sa=i&amp;rct=j&amp;q=&amp;esrc=s&amp;source=images&amp;cd=&amp;cad=rja&amp;uact=8&amp;ved=0CAcQjRxqFQoTCNL00Omvj8YCFUs8FAodnioA-g&amp;url=http://www.tripadvisor.co.uk/LocationPhotoDirectLink-g186338-d3780815-i56128828-Eat_Play_Love-London_England.html&amp;ei=xIx9VdKCKsv4UJ7VgNAP&amp;bvm=bv.95515949,d.d24&amp;psig=AFQjCNHP7mDz4HW8xtYfPHiBSVzWWnyUjQ&amp;ust=1434377780177609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oogle.co.uk/url?sa=i&amp;rct=j&amp;q=&amp;esrc=s&amp;source=images&amp;cd=&amp;cad=rja&amp;uact=8&amp;ved=0CAcQjRxqFQoTCLW9yMWtj8YCFcjJFAodPXoAfA&amp;url=http%3A%2F%2Fwww.fredericpatenaude.com%2FLessSleepMoreEnergy.html&amp;ei=YIp9VbWNC8iTU730geAH&amp;bvm=bv.95515949,d.d24&amp;psig=AFQjCNHGEjoi_GvzumFeRT421t9j-BXs3A&amp;ust=1434377179286259" TargetMode="External"/><Relationship Id="rId20" Type="http://schemas.openxmlformats.org/officeDocument/2006/relationships/hyperlink" Target="http://www.google.co.uk/url?sa=i&amp;rct=j&amp;q=&amp;esrc=s&amp;source=images&amp;cd=&amp;cad=rja&amp;uact=8&amp;ved=0CAcQjRxqFQoTCPXMkbuyj8YCFcu-FAod6asAsA&amp;url=http://blogs.independent.co.uk/2013/04/04/don%E2%80%99t-let-the-rising-cost-of-popcorn-spoil-britain%E2%80%99s-love-of-cinema/&amp;ei=iI99VfXoHcv9UunXgoAL&amp;bvm=bv.95515949,d.d24&amp;psig=AFQjCNGZVubnColQ6VLAFsD4l4SJyblQqw&amp;ust=1434378491738044" TargetMode="External"/><Relationship Id="rId29" Type="http://schemas.openxmlformats.org/officeDocument/2006/relationships/image" Target="media/image60.jpeg"/><Relationship Id="rId41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hyperlink" Target="http://www.google.co.uk/url?sa=i&amp;rct=j&amp;q=&amp;esrc=s&amp;source=images&amp;cd=&amp;cad=rja&amp;uact=8&amp;ved=0CAcQjRxqFQoTCKepofauj8YCFYZYFAodms8AtQ&amp;url=http://brentwood.thefuntimesguide.com/2007/07/new_brentwood_park_owlcreek.php&amp;ei=0ot9Vaf4LIaxUZqfg6gL&amp;bvm=bv.95515949,d.d24&amp;psig=AFQjCNEmrdFaxwS2gQAA309TC9Ki5ixxnQ&amp;ust=1434377541029674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://www.google.co.uk/url?sa=i&amp;rct=j&amp;q=&amp;esrc=s&amp;source=images&amp;cd=&amp;cad=rja&amp;uact=8&amp;ved=0CAcQjRxqFQoTCPWFmf-xj8YCFYZYFAodms8AtQ&amp;url=http://www.telegraph.co.uk/finance/newsbysector/retailandconsumer/9686342/More-than-one-in-10-shops-standing-empty.html&amp;ei=Co99VfXYL4axUZqfg6gL&amp;bvm=bv.95515949,d.d24&amp;psig=AFQjCNHjbuL1QpyXlRiR913sFw6UVETRYQ&amp;ust=1434378355343827" TargetMode="External"/><Relationship Id="rId32" Type="http://schemas.openxmlformats.org/officeDocument/2006/relationships/hyperlink" Target="http://www.google.co.uk/url?sa=i&amp;rct=j&amp;q=&amp;esrc=s&amp;source=images&amp;cd=&amp;cad=rja&amp;uact=8&amp;ved=0CAcQjRxqFQoTCMbQ-Imxj8YCFQZxFAodzK0AOg&amp;url=http%3A%2F%2Fblogs.babycenter.com%2Fmom_stories%2F10-19-2011-screw-the-new-tv-rules-parenting-fail%2F&amp;ei=FI59Vcb2NYbiUczbgtAD&amp;bvm=bv.95515949,d.d24&amp;psig=AFQjCNEBg99onR8aWngmaBlPjPX-F2GLvg&amp;ust=1434378115265444" TargetMode="External"/><Relationship Id="rId37" Type="http://schemas.openxmlformats.org/officeDocument/2006/relationships/image" Target="media/image80.png"/><Relationship Id="rId40" Type="http://schemas.openxmlformats.org/officeDocument/2006/relationships/hyperlink" Target="http://www.google.co.uk/url?sa=i&amp;rct=j&amp;q=&amp;esrc=s&amp;source=images&amp;cd=&amp;cad=rja&amp;uact=8&amp;ved=0CAcQjRxqFQoTCNL00Omvj8YCFUs8FAodnioA-g&amp;url=http://www.tripadvisor.co.uk/LocationPhotoDirectLink-g186338-d3780815-i56128828-Eat_Play_Love-London_England.html&amp;ei=xIx9VdKCKsv4UJ7VgNAP&amp;bvm=bv.95515949,d.d24&amp;psig=AFQjCNHP7mDz4HW8xtYfPHiBSVzWWnyUjQ&amp;ust=1434377780177609" TargetMode="External"/><Relationship Id="rId45" Type="http://schemas.openxmlformats.org/officeDocument/2006/relationships/image" Target="media/image100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5.jpeg"/><Relationship Id="rId28" Type="http://schemas.openxmlformats.org/officeDocument/2006/relationships/hyperlink" Target="http://www.google.co.uk/url?sa=i&amp;rct=j&amp;q=&amp;esrc=s&amp;source=images&amp;cd=&amp;cad=rja&amp;uact=8&amp;ved=0CAcQjRxqFQoTCJWfpLixj8YCFUxdFAodvYIAyw&amp;url=http%3A%2F%2Fwww.clipartpanda.com%2Fcategories%2Flisten-to-music-clipart&amp;ei=do59VZWMBMy6Ub2FgtgM&amp;bvm=bv.95515949,d.d24&amp;psig=AFQjCNEmDG2R8UMmholLf0pvBRqWbsk5-w&amp;ust=1434378219485618" TargetMode="External"/><Relationship Id="rId36" Type="http://schemas.openxmlformats.org/officeDocument/2006/relationships/hyperlink" Target="http://www.google.co.uk/url?sa=i&amp;rct=j&amp;q=&amp;esrc=s&amp;source=images&amp;cd=&amp;cad=rja&amp;uact=8&amp;ved=0CAcQjRxqFQoTCIvN-cywj8YCFYVZFAod03IAkQ&amp;url=http%3A%2F%2Fwww.clipartpanda.com%2Fcategories%2Fclipart-house-images&amp;ei=lI19VYuzO4WzUdPlgYgJ&amp;bvm=bv.95515949,d.d24&amp;psig=AFQjCNFM3rKEvi1JC1Tb7b-XmPJr_hhgYg&amp;ust=1434377989926200" TargetMode="External"/><Relationship Id="rId10" Type="http://schemas.openxmlformats.org/officeDocument/2006/relationships/hyperlink" Target="http://www.google.co.uk/url?sa=i&amp;rct=j&amp;q=&amp;esrc=s&amp;source=images&amp;cd=&amp;cad=rja&amp;uact=8&amp;ved=0CAcQjRxqFQoTCKKx46quj8YCFQM-FAodl6YA7A&amp;url=http://www.body-wise-perfect-size.com/breakfast-buzz.html&amp;ei=NIt9VaLHGoP8UJfNguAO&amp;bvm=bv.95515949,d.d24&amp;psig=AFQjCNHkYnnM9YdNY74OG5IYeg2VnjeoVA&amp;ust=1434377380651506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7.jpeg"/><Relationship Id="rId44" Type="http://schemas.openxmlformats.org/officeDocument/2006/relationships/hyperlink" Target="http://www.google.co.uk/url?sa=i&amp;rct=j&amp;q=&amp;esrc=s&amp;source=images&amp;cd=&amp;cad=rja&amp;uact=8&amp;ved=0CAcQjRxqFQoTCLu8i7ivj8YCFQvrFAod9xEA2w&amp;url=http://galleryhip.com/little-kid-playing-football-cartoon.html&amp;ei=XIx9VbueMIvWU_ejgNgN&amp;bvm=bv.95515949,d.d24&amp;psig=AFQjCNH6xFMfMmFm632Y4EzlVxV3iC9IgQ&amp;ust=143437767034233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1.jpeg"/><Relationship Id="rId14" Type="http://schemas.openxmlformats.org/officeDocument/2006/relationships/hyperlink" Target="http://www.google.co.uk/url?sa=i&amp;rct=j&amp;q=&amp;esrc=s&amp;source=images&amp;cd=&amp;cad=rja&amp;uact=8&amp;ved=0CAcQjRxqFQoTCLW9yMWtj8YCFcjJFAodPXoAfA&amp;url=http://www.fredericpatenaude.com/LessSleepMoreEnergy.html&amp;ei=YIp9VbWNC8iTU730geAH&amp;bvm=bv.95515949,d.d24&amp;psig=AFQjCNHGEjoi_GvzumFeRT421t9j-BXs3A&amp;ust=1434377179286259" TargetMode="External"/><Relationship Id="rId22" Type="http://schemas.openxmlformats.org/officeDocument/2006/relationships/hyperlink" Target="http://www.google.co.uk/url?sa=i&amp;rct=j&amp;q=&amp;esrc=s&amp;source=images&amp;cd=&amp;cad=rja&amp;uact=8&amp;ved=0CAcQjRxqFQoTCPWFmf-xj8YCFYZYFAodms8AtQ&amp;url=http://www.telegraph.co.uk/finance/newsbysector/retailandconsumer/9686342/More-than-one-in-10-shops-standing-empty.html&amp;ei=Co99VfXYL4axUZqfg6gL&amp;bvm=bv.95515949,d.d24&amp;psig=AFQjCNHjbuL1QpyXlRiR913sFw6UVETRYQ&amp;ust=1434378355343827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://www.google.co.uk/url?sa=i&amp;rct=j&amp;q=&amp;esrc=s&amp;source=images&amp;cd=&amp;cad=rja&amp;uact=8&amp;ved=0CAcQjRxqFQoTCMbQ-Imxj8YCFQZxFAodzK0AOg&amp;url=http://blogs.babycenter.com/mom_stories/10-19-2011-screw-the-new-tv-rules-parenting-fail/&amp;ei=FI59Vcb2NYbiUczbgtAD&amp;bvm=bv.95515949,d.d24&amp;psig=AFQjCNEBg99onR8aWngmaBlPjPX-F2GLvg&amp;ust=1434378115265444" TargetMode="External"/><Relationship Id="rId35" Type="http://schemas.openxmlformats.org/officeDocument/2006/relationships/image" Target="media/image8.png"/><Relationship Id="rId43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E88A17E.dotm</Template>
  <TotalTime>1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Unwin</dc:creator>
  <cp:lastModifiedBy>Katherine Unwin</cp:lastModifiedBy>
  <cp:revision>2</cp:revision>
  <dcterms:created xsi:type="dcterms:W3CDTF">2015-06-16T09:49:00Z</dcterms:created>
  <dcterms:modified xsi:type="dcterms:W3CDTF">2015-06-16T09:49:00Z</dcterms:modified>
</cp:coreProperties>
</file>