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EF" w:rsidRDefault="003C63D8">
      <w:pPr>
        <w:rPr>
          <w:sz w:val="32"/>
          <w:szCs w:val="32"/>
        </w:rPr>
      </w:pPr>
      <w:proofErr w:type="spellStart"/>
      <w:r w:rsidRPr="003C63D8">
        <w:rPr>
          <w:sz w:val="32"/>
          <w:szCs w:val="32"/>
        </w:rPr>
        <w:t>Normalement</w:t>
      </w:r>
      <w:proofErr w:type="spellEnd"/>
      <w:proofErr w:type="gramStart"/>
      <w:r w:rsidRPr="003C63D8">
        <w:rPr>
          <w:sz w:val="32"/>
          <w:szCs w:val="32"/>
        </w:rPr>
        <w:t>,  le</w:t>
      </w:r>
      <w:proofErr w:type="gramEnd"/>
      <w:r w:rsidRPr="003C63D8">
        <w:rPr>
          <w:sz w:val="32"/>
          <w:szCs w:val="32"/>
        </w:rPr>
        <w:t xml:space="preserve"> </w:t>
      </w:r>
      <w:proofErr w:type="spellStart"/>
      <w:r w:rsidRPr="003C63D8">
        <w:rPr>
          <w:sz w:val="32"/>
          <w:szCs w:val="32"/>
        </w:rPr>
        <w:t>dimanche</w:t>
      </w:r>
      <w:proofErr w:type="spellEnd"/>
      <w:r w:rsidRPr="003C63D8">
        <w:rPr>
          <w:sz w:val="32"/>
          <w:szCs w:val="32"/>
        </w:rPr>
        <w:t>…..</w:t>
      </w:r>
    </w:p>
    <w:p w:rsidR="003C63D8" w:rsidRPr="003C63D8" w:rsidRDefault="00B42B3F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906985" wp14:editId="782CC36B">
                <wp:simplePos x="0" y="0"/>
                <wp:positionH relativeFrom="column">
                  <wp:posOffset>6901543</wp:posOffset>
                </wp:positionH>
                <wp:positionV relativeFrom="paragraph">
                  <wp:posOffset>5651228</wp:posOffset>
                </wp:positionV>
                <wp:extent cx="2644049" cy="478790"/>
                <wp:effectExtent l="0" t="0" r="444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049" cy="47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38D" w:rsidRDefault="00EE33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are  going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to play tennis </w:t>
                            </w:r>
                            <w:r w:rsidR="00B42B3F">
                              <w:rPr>
                                <w:sz w:val="24"/>
                                <w:szCs w:val="24"/>
                              </w:rPr>
                              <w:t xml:space="preserve"> + opinion</w:t>
                            </w:r>
                          </w:p>
                          <w:p w:rsidR="00B42B3F" w:rsidRDefault="00B42B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42B3F" w:rsidRPr="00EE338D" w:rsidRDefault="00B42B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543.45pt;margin-top:445pt;width:208.2pt;height:37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" fillcolor="white [3201]" stroked="f" strokeweight=".5pt">
                <v:textbox>
                  <w:txbxContent>
                    <w:p w:rsidR="00EE338D" w:rsidRDefault="00EE33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are  going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to play tennis </w:t>
                      </w:r>
                      <w:r w:rsidR="00B42B3F">
                        <w:rPr>
                          <w:sz w:val="24"/>
                          <w:szCs w:val="24"/>
                        </w:rPr>
                        <w:t xml:space="preserve"> + opinion</w:t>
                      </w:r>
                    </w:p>
                    <w:p w:rsidR="00B42B3F" w:rsidRDefault="00B42B3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42B3F" w:rsidRPr="00EE338D" w:rsidRDefault="00B42B3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281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A14251" wp14:editId="537A154F">
                <wp:simplePos x="0" y="0"/>
                <wp:positionH relativeFrom="column">
                  <wp:posOffset>2797175</wp:posOffset>
                </wp:positionH>
                <wp:positionV relativeFrom="paragraph">
                  <wp:posOffset>4431665</wp:posOffset>
                </wp:positionV>
                <wp:extent cx="1491615" cy="685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A1E" w:rsidRPr="00F66A1E" w:rsidRDefault="00F66A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week-end prochain….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220.25pt;margin-top:348.95pt;width:117.45pt;height:5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" fillcolor="white [3201]" stroked="f" strokeweight=".5pt">
                <v:textbox>
                  <w:txbxContent>
                    <w:p w:rsidR="00F66A1E" w:rsidRPr="00F66A1E" w:rsidRDefault="00F66A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week-end prochain….</w:t>
                      </w:r>
                    </w:p>
                  </w:txbxContent>
                </v:textbox>
              </v:shape>
            </w:pict>
          </mc:Fallback>
        </mc:AlternateContent>
      </w:r>
      <w:r w:rsidR="00F66A1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1BF886" wp14:editId="2819E2DB">
                <wp:simplePos x="0" y="0"/>
                <wp:positionH relativeFrom="column">
                  <wp:posOffset>7173686</wp:posOffset>
                </wp:positionH>
                <wp:positionV relativeFrom="paragraph">
                  <wp:posOffset>4159885</wp:posOffset>
                </wp:positionV>
                <wp:extent cx="2111828" cy="1404257"/>
                <wp:effectExtent l="0" t="0" r="3175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828" cy="1404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38D" w:rsidRPr="00EE338D" w:rsidRDefault="00EE338D" w:rsidP="00EE338D">
                            <w:pPr>
                              <w:numPr>
                                <w:ilvl w:val="0"/>
                                <w:numId w:val="3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69E3012F" wp14:editId="44B160DC">
                                  <wp:extent cx="1817914" cy="1447346"/>
                                  <wp:effectExtent l="0" t="0" r="0" b="635"/>
                                  <wp:docPr id="35" name="Picture 35" descr="https://encrypted-tbn0.gstatic.com/images?q=tbn:ANd9GcSDl2wr4t2e5-GzpFopl7nO34Xbs_717HphURHn6SxUhViBWZsO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encrypted-tbn0.gstatic.com/images?q=tbn:ANd9GcSDl2wr4t2e5-GzpFopl7nO34Xbs_717HphURHn6SxUhViBWZsO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7952" cy="1447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6A1E" w:rsidRDefault="00F66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564.85pt;margin-top:327.55pt;width:166.3pt;height:110.5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" fillcolor="white [3201]" stroked="f" strokeweight=".5pt">
                <v:textbox>
                  <w:txbxContent>
                    <w:p w:rsidR="00EE338D" w:rsidRPr="00EE338D" w:rsidRDefault="00EE338D" w:rsidP="00EE338D">
                      <w:pPr>
                        <w:numPr>
                          <w:ilvl w:val="0"/>
                          <w:numId w:val="3"/>
                        </w:numPr>
                        <w:spacing w:after="18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>
                            <wp:extent cx="1817914" cy="1447346"/>
                            <wp:effectExtent l="0" t="0" r="0" b="635"/>
                            <wp:docPr id="35" name="Picture 35" descr="https://encrypted-tbn0.gstatic.com/images?q=tbn:ANd9GcSDl2wr4t2e5-GzpFopl7nO34Xbs_717HphURHn6SxUhViBWZsO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encrypted-tbn0.gstatic.com/images?q=tbn:ANd9GcSDl2wr4t2e5-GzpFopl7nO34Xbs_717HphURHn6SxUhViBWZsO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7952" cy="1447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6A1E" w:rsidRDefault="00F66A1E"/>
                  </w:txbxContent>
                </v:textbox>
              </v:shape>
            </w:pict>
          </mc:Fallback>
        </mc:AlternateContent>
      </w:r>
      <w:r w:rsidR="00F66A1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20AB8D" wp14:editId="7461F857">
                <wp:simplePos x="0" y="0"/>
                <wp:positionH relativeFrom="column">
                  <wp:posOffset>5802086</wp:posOffset>
                </wp:positionH>
                <wp:positionV relativeFrom="paragraph">
                  <wp:posOffset>4856571</wp:posOffset>
                </wp:positionV>
                <wp:extent cx="1240790" cy="0"/>
                <wp:effectExtent l="0" t="76200" r="16510" b="1143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456.85pt;margin-top:382.4pt;width:97.7pt;height: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F66A1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8123AE" wp14:editId="0E42B0A4">
                <wp:simplePos x="0" y="0"/>
                <wp:positionH relativeFrom="column">
                  <wp:posOffset>3831771</wp:posOffset>
                </wp:positionH>
                <wp:positionV relativeFrom="paragraph">
                  <wp:posOffset>5651228</wp:posOffset>
                </wp:positionV>
                <wp:extent cx="2329543" cy="555171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543" cy="555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A1E" w:rsidRPr="00F66A1E" w:rsidRDefault="00F66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am going to go horse riding with my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301.7pt;margin-top:445pt;width:183.45pt;height:43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" fillcolor="white [3201]" stroked="f" strokeweight=".5pt">
                <v:textbox>
                  <w:txbxContent>
                    <w:p w:rsidR="00F66A1E" w:rsidRPr="00F66A1E" w:rsidRDefault="00F66A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am going to go horse riding with my friends</w:t>
                      </w:r>
                    </w:p>
                  </w:txbxContent>
                </v:textbox>
              </v:shape>
            </w:pict>
          </mc:Fallback>
        </mc:AlternateContent>
      </w:r>
      <w:r w:rsidR="00F66A1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7F42BE" wp14:editId="40305195">
                <wp:simplePos x="0" y="0"/>
                <wp:positionH relativeFrom="column">
                  <wp:posOffset>3831590</wp:posOffset>
                </wp:positionH>
                <wp:positionV relativeFrom="paragraph">
                  <wp:posOffset>4147911</wp:posOffset>
                </wp:positionV>
                <wp:extent cx="2057400" cy="1502229"/>
                <wp:effectExtent l="0" t="0" r="0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502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A1E" w:rsidRPr="00F66A1E" w:rsidRDefault="00F66A1E" w:rsidP="00F66A1E">
                            <w:pPr>
                              <w:numPr>
                                <w:ilvl w:val="0"/>
                                <w:numId w:val="2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2DBC97E4" wp14:editId="371BC4D8">
                                  <wp:extent cx="1741714" cy="1610496"/>
                                  <wp:effectExtent l="0" t="0" r="0" b="8890"/>
                                  <wp:docPr id="30" name="Picture 30" descr="https://encrypted-tbn1.gstatic.com/images?q=tbn:ANd9GcTVFk-AJzDbMGGCu85ML1VxzasV83pnBtAZQz5_sXZsJN88fo6s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encrypted-tbn1.gstatic.com/images?q=tbn:ANd9GcTVFk-AJzDbMGGCu85ML1VxzasV83pnBtAZQz5_sXZsJN88fo6s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440" cy="1610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6A1E" w:rsidRDefault="00F66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301.7pt;margin-top:326.6pt;width:162pt;height:11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" fillcolor="white [3201]" stroked="f" strokeweight=".5pt">
                <v:textbox>
                  <w:txbxContent>
                    <w:p w:rsidR="00F66A1E" w:rsidRPr="00F66A1E" w:rsidRDefault="00F66A1E" w:rsidP="00F66A1E">
                      <w:pPr>
                        <w:numPr>
                          <w:ilvl w:val="0"/>
                          <w:numId w:val="2"/>
                        </w:numPr>
                        <w:spacing w:after="18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2DBC97E4" wp14:editId="371BC4D8">
                            <wp:extent cx="1741714" cy="1610496"/>
                            <wp:effectExtent l="0" t="0" r="0" b="8890"/>
                            <wp:docPr id="30" name="Picture 30" descr="https://encrypted-tbn1.gstatic.com/images?q=tbn:ANd9GcTVFk-AJzDbMGGCu85ML1VxzasV83pnBtAZQz5_sXZsJN88fo6s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encrypted-tbn1.gstatic.com/images?q=tbn:ANd9GcTVFk-AJzDbMGGCu85ML1VxzasV83pnBtAZQz5_sXZsJN88fo6s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440" cy="1610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6A1E" w:rsidRDefault="00F66A1E"/>
                  </w:txbxContent>
                </v:textbox>
              </v:shape>
            </w:pict>
          </mc:Fallback>
        </mc:AlternateContent>
      </w:r>
      <w:r w:rsidR="00F66A1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108857</wp:posOffset>
                </wp:positionH>
                <wp:positionV relativeFrom="paragraph">
                  <wp:posOffset>5672999</wp:posOffset>
                </wp:positionV>
                <wp:extent cx="2405743" cy="5334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743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A1E" w:rsidRPr="00F66A1E" w:rsidRDefault="00F66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evening I do my homework. +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opinion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8.55pt;margin-top:446.7pt;width:189.45pt;height:4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" fillcolor="white [3201]" stroked="f" strokeweight=".5pt">
                <v:textbox>
                  <w:txbxContent>
                    <w:p w:rsidR="00F66A1E" w:rsidRPr="00F66A1E" w:rsidRDefault="00F66A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the evening I do my homework. +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opinion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6A1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344D35" wp14:editId="5182D061">
                <wp:simplePos x="0" y="0"/>
                <wp:positionH relativeFrom="column">
                  <wp:posOffset>314960</wp:posOffset>
                </wp:positionH>
                <wp:positionV relativeFrom="paragraph">
                  <wp:posOffset>4257040</wp:posOffset>
                </wp:positionV>
                <wp:extent cx="1948180" cy="1403985"/>
                <wp:effectExtent l="0" t="0" r="0" b="571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1403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A1E" w:rsidRDefault="00F66A1E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25DE88A" wp14:editId="17AEF92F">
                                  <wp:extent cx="1754963" cy="1371600"/>
                                  <wp:effectExtent l="0" t="0" r="0" b="0"/>
                                  <wp:docPr id="25" name="Picture 25" descr="http://images.rapgenius.com/92a364e314041b7e1d3f5935c6903c91.417x433x1.gif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ages.rapgenius.com/92a364e314041b7e1d3f5935c6903c91.417x433x1.gif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950" cy="1374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2" type="#_x0000_t202" style="position:absolute;margin-left:24.8pt;margin-top:335.2pt;width:153.4pt;height:110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" fillcolor="white [3201]" stroked="f" strokeweight=".5pt">
                <v:textbox>
                  <w:txbxContent>
                    <w:p w:rsidR="00F66A1E" w:rsidRDefault="00F66A1E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25DE88A" wp14:editId="17AEF92F">
                            <wp:extent cx="1754963" cy="1371600"/>
                            <wp:effectExtent l="0" t="0" r="0" b="0"/>
                            <wp:docPr id="25" name="Picture 25" descr="http://images.rapgenius.com/92a364e314041b7e1d3f5935c6903c91.417x433x1.gif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ages.rapgenius.com/92a364e314041b7e1d3f5935c6903c91.417x433x1.gif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950" cy="1374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6A1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B20C1C" wp14:editId="79878CDF">
                <wp:simplePos x="0" y="0"/>
                <wp:positionH relativeFrom="column">
                  <wp:posOffset>206829</wp:posOffset>
                </wp:positionH>
                <wp:positionV relativeFrom="paragraph">
                  <wp:posOffset>3321685</wp:posOffset>
                </wp:positionV>
                <wp:extent cx="370114" cy="826861"/>
                <wp:effectExtent l="38100" t="0" r="30480" b="495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114" cy="8268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16.3pt;margin-top:261.55pt;width:29.15pt;height:65.1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F66A1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8F17B6" wp14:editId="018D97A8">
                <wp:simplePos x="0" y="0"/>
                <wp:positionH relativeFrom="column">
                  <wp:posOffset>576490</wp:posOffset>
                </wp:positionH>
                <wp:positionV relativeFrom="paragraph">
                  <wp:posOffset>3634377</wp:posOffset>
                </wp:positionV>
                <wp:extent cx="2024198" cy="511629"/>
                <wp:effectExtent l="0" t="0" r="0" b="31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198" cy="5116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6A1E" w:rsidRPr="003C63D8" w:rsidRDefault="00F66A1E" w:rsidP="00F66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I go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3" type="#_x0000_t202" style="position:absolute;margin-left:45.4pt;margin-top:286.15pt;width:159.4pt;height:40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" fillcolor="window" stroked="f" strokeweight=".5pt">
                <v:textbox>
                  <w:txbxContent>
                    <w:p w:rsidR="00F66A1E" w:rsidRPr="003C63D8" w:rsidRDefault="00F66A1E" w:rsidP="00F66A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I go home</w:t>
                      </w:r>
                    </w:p>
                  </w:txbxContent>
                </v:textbox>
              </v:shape>
            </w:pict>
          </mc:Fallback>
        </mc:AlternateContent>
      </w:r>
      <w:r w:rsidR="00F66A1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76D067" wp14:editId="4E25B657">
                <wp:simplePos x="0" y="0"/>
                <wp:positionH relativeFrom="column">
                  <wp:posOffset>3004185</wp:posOffset>
                </wp:positionH>
                <wp:positionV relativeFrom="paragraph">
                  <wp:posOffset>2700655</wp:posOffset>
                </wp:positionV>
                <wp:extent cx="1338580" cy="0"/>
                <wp:effectExtent l="38100" t="76200" r="0" b="1143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85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36.55pt;margin-top:212.65pt;width:105.4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F66A1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B7842B" wp14:editId="20564A8D">
                <wp:simplePos x="0" y="0"/>
                <wp:positionH relativeFrom="column">
                  <wp:posOffset>522514</wp:posOffset>
                </wp:positionH>
                <wp:positionV relativeFrom="paragraph">
                  <wp:posOffset>2287542</wp:posOffset>
                </wp:positionV>
                <wp:extent cx="2177143" cy="1415143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143" cy="1415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A1E" w:rsidRDefault="00F66A1E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6A74944" wp14:editId="4AB27564">
                                  <wp:extent cx="1752600" cy="1164772"/>
                                  <wp:effectExtent l="0" t="0" r="0" b="0"/>
                                  <wp:docPr id="23" name="Picture 23" descr="http://images.clipartpanda.com/clipart-house-House-Clip-Art-87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ages.clipartpanda.com/clipart-house-House-Clip-Art-87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8756" cy="1162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4" type="#_x0000_t202" style="position:absolute;margin-left:41.15pt;margin-top:180.1pt;width:171.45pt;height:11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" fillcolor="white [3201]" stroked="f" strokeweight=".5pt">
                <v:textbox>
                  <w:txbxContent>
                    <w:p w:rsidR="00F66A1E" w:rsidRDefault="00F66A1E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6A74944" wp14:editId="4AB27564">
                            <wp:extent cx="1752600" cy="1164772"/>
                            <wp:effectExtent l="0" t="0" r="0" b="0"/>
                            <wp:docPr id="23" name="Picture 23" descr="http://images.clipartpanda.com/clipart-house-House-Clip-Art-87.jp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ages.clipartpanda.com/clipart-house-House-Clip-Art-87.jp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8756" cy="1162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4F32F4" wp14:editId="4062BB11">
                <wp:simplePos x="0" y="0"/>
                <wp:positionH relativeFrom="column">
                  <wp:posOffset>4342946</wp:posOffset>
                </wp:positionH>
                <wp:positionV relativeFrom="paragraph">
                  <wp:posOffset>3515995</wp:posOffset>
                </wp:positionV>
                <wp:extent cx="2024198" cy="511629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198" cy="5116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63D8" w:rsidRPr="003C63D8" w:rsidRDefault="00F66A1E" w:rsidP="003C63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1 o’clock I eat lunch in a café. I eat….and I drink…..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5" type="#_x0000_t202" style="position:absolute;margin-left:341.95pt;margin-top:276.85pt;width:159.4pt;height:40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" fillcolor="window" stroked="f" strokeweight=".5pt">
                <v:textbox>
                  <w:txbxContent>
                    <w:p w:rsidR="003C63D8" w:rsidRPr="003C63D8" w:rsidRDefault="00F66A1E" w:rsidP="003C63D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1 o’clock I eat lunch in a café. I eat….and I drink…..</w:t>
                      </w:r>
                    </w:p>
                  </w:txbxContent>
                </v:textbox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4245429</wp:posOffset>
                </wp:positionH>
                <wp:positionV relativeFrom="paragraph">
                  <wp:posOffset>2124256</wp:posOffset>
                </wp:positionV>
                <wp:extent cx="2002971" cy="139337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971" cy="1393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3D8" w:rsidRDefault="003C63D8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80D9DCA" wp14:editId="0B7D4F9C">
                                  <wp:extent cx="1817914" cy="1480004"/>
                                  <wp:effectExtent l="0" t="0" r="0" b="6350"/>
                                  <wp:docPr id="18" name="irc_mi" descr="http://brecon.fyinetwork.co.uk/static/user/3024/635398855421009922/lunchbox.jpg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brecon.fyinetwork.co.uk/static/user/3024/635398855421009922/lunchbox.jpg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560" cy="1476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334.3pt;margin-top:167.25pt;width:157.7pt;height:109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" fillcolor="white [3201]" stroked="f" strokeweight=".5pt">
                <v:textbox>
                  <w:txbxContent>
                    <w:p w:rsidR="003C63D8" w:rsidRDefault="003C63D8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80D9DCA" wp14:editId="0B7D4F9C">
                            <wp:extent cx="1817914" cy="1480004"/>
                            <wp:effectExtent l="0" t="0" r="0" b="6350"/>
                            <wp:docPr id="18" name="irc_mi" descr="http://brecon.fyinetwork.co.uk/static/user/3024/635398855421009922/lunchbox.jpg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brecon.fyinetwork.co.uk/static/user/3024/635398855421009922/lunchbox.jpg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560" cy="1476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6640286</wp:posOffset>
                </wp:positionH>
                <wp:positionV relativeFrom="paragraph">
                  <wp:posOffset>2799171</wp:posOffset>
                </wp:positionV>
                <wp:extent cx="783771" cy="10885"/>
                <wp:effectExtent l="38100" t="76200" r="0" b="1035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3771" cy="10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522.85pt;margin-top:220.4pt;width:61.7pt;height:.8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9E124C" wp14:editId="0130BCE3">
                <wp:simplePos x="0" y="0"/>
                <wp:positionH relativeFrom="column">
                  <wp:posOffset>7521213</wp:posOffset>
                </wp:positionH>
                <wp:positionV relativeFrom="paragraph">
                  <wp:posOffset>3516176</wp:posOffset>
                </wp:positionV>
                <wp:extent cx="2024198" cy="511629"/>
                <wp:effectExtent l="0" t="0" r="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198" cy="5116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63D8" w:rsidRPr="003C63D8" w:rsidRDefault="003C63D8" w:rsidP="003C63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go to the shops </w:t>
                            </w:r>
                            <w:r w:rsidR="00F66A1E">
                              <w:rPr>
                                <w:sz w:val="24"/>
                                <w:szCs w:val="24"/>
                              </w:rPr>
                              <w:t>with my family and we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buy…..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7" type="#_x0000_t202" style="position:absolute;margin-left:592.2pt;margin-top:276.85pt;width:159.4pt;height:4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" fillcolor="window" stroked="f" strokeweight=".5pt">
                <v:textbox>
                  <w:txbxContent>
                    <w:p w:rsidR="003C63D8" w:rsidRPr="003C63D8" w:rsidRDefault="003C63D8" w:rsidP="003C63D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g</w:t>
                      </w:r>
                      <w:r>
                        <w:rPr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sz w:val="24"/>
                          <w:szCs w:val="24"/>
                        </w:rPr>
                        <w:t xml:space="preserve">to the shops </w:t>
                      </w:r>
                      <w:r w:rsidR="00F66A1E">
                        <w:rPr>
                          <w:sz w:val="24"/>
                          <w:szCs w:val="24"/>
                        </w:rPr>
                        <w:t>with my family and we</w:t>
                      </w:r>
                      <w:r>
                        <w:rPr>
                          <w:sz w:val="24"/>
                          <w:szCs w:val="24"/>
                        </w:rPr>
                        <w:t xml:space="preserve"> buy…..</w:t>
                      </w:r>
                    </w:p>
                  </w:txbxContent>
                </v:textbox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7424057</wp:posOffset>
                </wp:positionH>
                <wp:positionV relativeFrom="paragraph">
                  <wp:posOffset>1917428</wp:posOffset>
                </wp:positionV>
                <wp:extent cx="1948362" cy="1730828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362" cy="1730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3D8" w:rsidRDefault="003C63D8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EE608E5" wp14:editId="52B5AE85">
                                  <wp:extent cx="1763485" cy="1426028"/>
                                  <wp:effectExtent l="0" t="0" r="8255" b="3175"/>
                                  <wp:docPr id="14" name="irc_mi" descr="http://thelincolnite.co.uk/wp-content/uploads/2013/04/HM-revised-frontage-Waterside-Lincoln-ite.jpg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thelincolnite.co.uk/wp-content/uploads/2013/04/HM-revised-frontage-Waterside-Lincoln-ite.jpg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950" cy="1422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584.55pt;margin-top:151pt;width:153.4pt;height:13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" fillcolor="white [3201]" stroked="f" strokeweight=".5pt">
                <v:textbox>
                  <w:txbxContent>
                    <w:p w:rsidR="003C63D8" w:rsidRDefault="003C63D8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EE608E5" wp14:editId="52B5AE85">
                            <wp:extent cx="1763485" cy="1426028"/>
                            <wp:effectExtent l="0" t="0" r="8255" b="3175"/>
                            <wp:docPr id="14" name="irc_mi" descr="http://thelincolnite.co.uk/wp-content/uploads/2013/04/HM-revised-frontage-Waterside-Lincoln-ite.jpg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thelincolnite.co.uk/wp-content/uploads/2013/04/HM-revised-frontage-Waterside-Lincoln-ite.jpg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950" cy="1422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7662544</wp:posOffset>
                </wp:positionH>
                <wp:positionV relativeFrom="paragraph">
                  <wp:posOffset>719999</wp:posOffset>
                </wp:positionV>
                <wp:extent cx="937169" cy="685437"/>
                <wp:effectExtent l="0" t="0" r="53975" b="5778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169" cy="6854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603.35pt;margin-top:56.7pt;width:73.8pt;height:5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" strokecolor="#4579b8 [3044]">
                <v:stroke endarrow="open"/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CEC3DB" wp14:editId="153C7271">
                <wp:simplePos x="0" y="0"/>
                <wp:positionH relativeFrom="column">
                  <wp:posOffset>5638709</wp:posOffset>
                </wp:positionH>
                <wp:positionV relativeFrom="paragraph">
                  <wp:posOffset>1437459</wp:posOffset>
                </wp:positionV>
                <wp:extent cx="2024198" cy="511629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198" cy="5116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63D8" w:rsidRPr="003C63D8" w:rsidRDefault="003C63D8" w:rsidP="003C63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go for a swim. I love swimming because…..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9" type="#_x0000_t202" style="position:absolute;margin-left:444pt;margin-top:113.2pt;width:159.4pt;height:40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" fillcolor="window" stroked="f" strokeweight=".5pt">
                <v:textbox>
                  <w:txbxContent>
                    <w:p w:rsidR="003C63D8" w:rsidRPr="003C63D8" w:rsidRDefault="003C63D8" w:rsidP="003C63D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go for a swim. I love swimming because….. </w:t>
                      </w:r>
                    </w:p>
                  </w:txbxContent>
                </v:textbox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5638346</wp:posOffset>
                </wp:positionH>
                <wp:positionV relativeFrom="paragraph">
                  <wp:posOffset>66856</wp:posOffset>
                </wp:positionV>
                <wp:extent cx="2134054" cy="133894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054" cy="1338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3D8" w:rsidRPr="003C63D8" w:rsidRDefault="003C63D8" w:rsidP="003C63D8">
                            <w:pPr>
                              <w:numPr>
                                <w:ilvl w:val="0"/>
                                <w:numId w:val="1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85257" cy="1338004"/>
                                  <wp:effectExtent l="0" t="0" r="5715" b="0"/>
                                  <wp:docPr id="10" name="Picture 10" descr="https://encrypted-tbn0.gstatic.com/images?q=tbn:ANd9GcQDoJnpmfrfwIc9Aj7OSVR7mDGj2NHkuM4J-lqjOAavVSk4JSM1Pw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ncrypted-tbn0.gstatic.com/images?q=tbn:ANd9GcQDoJnpmfrfwIc9Aj7OSVR7mDGj2NHkuM4J-lqjOAavVSk4JSM1Pw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724" cy="1337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63D8" w:rsidRDefault="003C6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40" type="#_x0000_t202" style="position:absolute;margin-left:443.95pt;margin-top:5.25pt;width:168.05pt;height:10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" fillcolor="white [3201]" stroked="f" strokeweight=".5pt">
                <v:textbox>
                  <w:txbxContent>
                    <w:p w:rsidR="003C63D8" w:rsidRPr="003C63D8" w:rsidRDefault="003C63D8" w:rsidP="003C63D8">
                      <w:pPr>
                        <w:numPr>
                          <w:ilvl w:val="0"/>
                          <w:numId w:val="1"/>
                        </w:numPr>
                        <w:spacing w:after="18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>
                            <wp:extent cx="1785257" cy="1338004"/>
                            <wp:effectExtent l="0" t="0" r="5715" b="0"/>
                            <wp:docPr id="10" name="Picture 10" descr="https://encrypted-tbn0.gstatic.com/images?q=tbn:ANd9GcQDoJnpmfrfwIc9Aj7OSVR7mDGj2NHkuM4J-lqjOAavVSk4JSM1Pw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ncrypted-tbn0.gstatic.com/images?q=tbn:ANd9GcQDoJnpmfrfwIc9Aj7OSVR7mDGj2NHkuM4J-lqjOAavVSk4JSM1Pw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4724" cy="133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63D8" w:rsidRDefault="003C63D8"/>
                  </w:txbxContent>
                </v:textbox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4822371</wp:posOffset>
                </wp:positionH>
                <wp:positionV relativeFrom="paragraph">
                  <wp:posOffset>632914</wp:posOffset>
                </wp:positionV>
                <wp:extent cx="816429" cy="0"/>
                <wp:effectExtent l="0" t="76200" r="22225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42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8" o:spid="_x0000_s1026" type="#_x0000_t32" style="position:absolute;margin-left:379.7pt;margin-top:49.85pt;width:64.3pt;height: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2797629</wp:posOffset>
                </wp:positionH>
                <wp:positionV relativeFrom="paragraph">
                  <wp:posOffset>1405799</wp:posOffset>
                </wp:positionV>
                <wp:extent cx="2024198" cy="511629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198" cy="511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3D8" w:rsidRPr="003C63D8" w:rsidRDefault="003C63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have breakfast in the kitchen with 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1" type="#_x0000_t202" style="position:absolute;margin-left:220.3pt;margin-top:110.7pt;width:159.4pt;height:40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" fillcolor="white [3201]" stroked="f" strokeweight=".5pt">
                <v:textbox>
                  <w:txbxContent>
                    <w:p w:rsidR="003C63D8" w:rsidRPr="003C63D8" w:rsidRDefault="003C63D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have breakfast in the kitchen with my family</w:t>
                      </w:r>
                    </w:p>
                  </w:txbxContent>
                </v:textbox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2699657</wp:posOffset>
                </wp:positionH>
                <wp:positionV relativeFrom="paragraph">
                  <wp:posOffset>66855</wp:posOffset>
                </wp:positionV>
                <wp:extent cx="2122714" cy="1426029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714" cy="1426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3D8" w:rsidRDefault="003C63D8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48542" cy="1219524"/>
                                  <wp:effectExtent l="0" t="0" r="0" b="0"/>
                                  <wp:docPr id="6" name="Picture 6" descr="http://yourzonestudio.co.uk/wp-content/uploads/2015/03/breakfast-3.jpg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yourzonestudio.co.uk/wp-content/uploads/2015/03/breakfast-3.jpg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358" cy="1218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2" type="#_x0000_t202" style="position:absolute;margin-left:212.55pt;margin-top:5.25pt;width:167.15pt;height:11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" fillcolor="white [3201]" stroked="f" strokeweight=".5pt">
                <v:textbox>
                  <w:txbxContent>
                    <w:p w:rsidR="003C63D8" w:rsidRDefault="003C63D8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>
                            <wp:extent cx="1948542" cy="1219524"/>
                            <wp:effectExtent l="0" t="0" r="0" b="0"/>
                            <wp:docPr id="6" name="Picture 6" descr="http://yourzonestudio.co.uk/wp-content/uploads/2015/03/breakfast-3.jpg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yourzonestudio.co.uk/wp-content/uploads/2015/03/breakfast-3.jpg">
                                      <a:hlinkClick r:id="rId3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358" cy="1218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60CEB" wp14:editId="206A77B4">
                <wp:simplePos x="0" y="0"/>
                <wp:positionH relativeFrom="column">
                  <wp:posOffset>10160</wp:posOffset>
                </wp:positionH>
                <wp:positionV relativeFrom="paragraph">
                  <wp:posOffset>1622425</wp:posOffset>
                </wp:positionV>
                <wp:extent cx="1991995" cy="326390"/>
                <wp:effectExtent l="0" t="0" r="825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3D8" w:rsidRPr="003C63D8" w:rsidRDefault="003C63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wake up at 10 o’clock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43" type="#_x0000_t202" style="position:absolute;margin-left:.8pt;margin-top:127.75pt;width:156.85pt;height:2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" fillcolor="white [3201]" stroked="f" strokeweight=".5pt">
                <v:textbox>
                  <w:txbxContent>
                    <w:p w:rsidR="003C63D8" w:rsidRPr="003C63D8" w:rsidRDefault="003C63D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wake up at 10 o’clock</w:t>
                      </w:r>
                    </w:p>
                  </w:txbxContent>
                </v:textbox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5AC73" wp14:editId="2B357E96">
                <wp:simplePos x="0" y="0"/>
                <wp:positionH relativeFrom="column">
                  <wp:posOffset>1807029</wp:posOffset>
                </wp:positionH>
                <wp:positionV relativeFrom="paragraph">
                  <wp:posOffset>632914</wp:posOffset>
                </wp:positionV>
                <wp:extent cx="794657" cy="0"/>
                <wp:effectExtent l="0" t="76200" r="24765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65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142.3pt;margin-top:49.85pt;width:62.5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3C63D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10886</wp:posOffset>
                </wp:positionH>
                <wp:positionV relativeFrom="paragraph">
                  <wp:posOffset>88629</wp:posOffset>
                </wp:positionV>
                <wp:extent cx="2329543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543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3D8" w:rsidRDefault="003C63D8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146E1D2" wp14:editId="57521DD0">
                                  <wp:extent cx="1534886" cy="1468022"/>
                                  <wp:effectExtent l="0" t="0" r="8255" b="0"/>
                                  <wp:docPr id="2" name="Picture 2" descr="http://www.fredericpatenaude.com/images/16105994.jpg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fredericpatenaude.com/images/16105994.jpg">
                                            <a:hlinkClick r:id="rId3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0396" cy="1482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margin-left:.85pt;margin-top:7pt;width:183.45pt;height:2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" fillcolor="white [3201]" stroked="f" strokeweight=".5pt">
                <v:textbox>
                  <w:txbxContent>
                    <w:p w:rsidR="003C63D8" w:rsidRDefault="003C63D8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146E1D2" wp14:editId="57521DD0">
                            <wp:extent cx="1534886" cy="1468022"/>
                            <wp:effectExtent l="0" t="0" r="8255" b="0"/>
                            <wp:docPr id="2" name="Picture 2" descr="http://www.fredericpatenaude.com/images/16105994.jpg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fredericpatenaude.com/images/16105994.jpg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0396" cy="1482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C63D8" w:rsidRPr="003C63D8" w:rsidSect="003C63D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25B5D"/>
    <w:multiLevelType w:val="multilevel"/>
    <w:tmpl w:val="91B8C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A12DDF"/>
    <w:multiLevelType w:val="multilevel"/>
    <w:tmpl w:val="F6744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C065B0"/>
    <w:multiLevelType w:val="multilevel"/>
    <w:tmpl w:val="D944B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3D8"/>
    <w:rsid w:val="00395696"/>
    <w:rsid w:val="003C63D8"/>
    <w:rsid w:val="003F0281"/>
    <w:rsid w:val="00B42B3F"/>
    <w:rsid w:val="00B95D5D"/>
    <w:rsid w:val="00EE338D"/>
    <w:rsid w:val="00F6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844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2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0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3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7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31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34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193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5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119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651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714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048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919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1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6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79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86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1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17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918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67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145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30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4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00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5280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1279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894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4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29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1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70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26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32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1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8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26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16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267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507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5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969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6570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91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5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251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2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7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69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8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01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4769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113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15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318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60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430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331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377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&amp;url=http%3A%2F%2Fclassified.haiwai.com%2Fclassified%2Findex.php%3Fc%3Ditems%26act%3Dview%26item_id%3D6792&amp;ei=N-F9VfSOG8j3Uq2lg9AN&amp;bvm=bv.95515949,d.d24&amp;psig=AFQjCNG2MCPOe8gPHxxb8z2LG7WbHHnXcA&amp;ust=1434399415835162" TargetMode="External"/><Relationship Id="rId13" Type="http://schemas.openxmlformats.org/officeDocument/2006/relationships/image" Target="media/image3.gif"/><Relationship Id="rId18" Type="http://schemas.openxmlformats.org/officeDocument/2006/relationships/hyperlink" Target="http://www.google.co.uk/url?sa=i&amp;rct=j&amp;q=&amp;esrc=s&amp;source=images&amp;cd=&amp;cad=rja&amp;uact=8&amp;ved=0CAcQjRxqFQoTCIvN-cywj8YCFYVZFAod03IAkQ&amp;url=http://www.clipartpanda.com/categories/clipart-house-images&amp;ei=lI19VYuzO4WzUdPlgYgJ&amp;bvm=bv.95515949,d.d24&amp;psig=AFQjCNFM3rKEvi1JC1Tb7b-XmPJr_hhgYg&amp;ust=1434377989926200" TargetMode="External"/><Relationship Id="rId26" Type="http://schemas.openxmlformats.org/officeDocument/2006/relationships/hyperlink" Target="http://www.google.co.uk/url?sa=i&amp;rct=j&amp;q=&amp;esrc=s&amp;source=images&amp;cd=&amp;cad=rja&amp;uact=8&amp;ved=0CAcQjRxqFQoTCLrn3679j8YCFQpcFAodyQwAfA&amp;url=http://thelincolnite.co.uk/2013/05/lincoln-waterside-shopping-centre-revamp-approved/&amp;ei=E959VfqRCoq4UcmZgOAH&amp;bvm=bv.95515949,d.d24&amp;psig=AFQjCNHkfS5SF0st004otdeqrYkJipOCxA&amp;ust=1434398606003219" TargetMode="External"/><Relationship Id="rId39" Type="http://schemas.openxmlformats.org/officeDocument/2006/relationships/image" Target="media/image90.jpe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hyperlink" Target="http://www.google.co.uk/url?sa=i&amp;rct=j&amp;q=&amp;esrc=s&amp;source=images&amp;cd=&amp;cad=rja&amp;uact=8&amp;ved=0CAcQjRxqFQoTCIyzpKb8j8YCFUrsFAodL2gA3w&amp;url=http%3A%2F%2Fyourzonestudio.co.uk%2Fstopping-your-unhealthy-breakfast-addiction%2F&amp;ei=9Nx9VYzpO8rYU6_QgfgN&amp;bvm=bv.95515949,d.d24&amp;psig=AFQjCNGoas7V70viSVS5hEsa29ZclsZLbg&amp;ust=1434398306688947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google.co.uk/url?sa=i&amp;rct=j&amp;q=&amp;esrc=s&amp;source=images&amp;cd=&amp;cad=rja&amp;uact=8&amp;ved=0CAcQjRxqFQoTCPfS59v-j8YCFUXvFAody7gA7Q&amp;url=http://pay-to-do-homework.essay4u.org/index.html&amp;ei=ft99VfebBsXeU8vxgugO&amp;bvm=bv.95515949,d.d24&amp;psig=AFQjCNGNT80I4ryM9fJbxpIZHAMP1oQq3w&amp;ust=1434398968570146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6.jpeg"/><Relationship Id="rId33" Type="http://schemas.openxmlformats.org/officeDocument/2006/relationships/image" Target="media/image8.jpeg"/><Relationship Id="rId38" Type="http://schemas.openxmlformats.org/officeDocument/2006/relationships/hyperlink" Target="http://www.google.co.uk/url?sa=i&amp;rct=j&amp;q=&amp;esrc=s&amp;source=images&amp;cd=&amp;cad=rja&amp;uact=8&amp;ved=0CAcQjRxqFQoTCLW9yMWtj8YCFcjJFAodPXoAfA&amp;url=http://www.fredericpatenaude.com/LessSleepMoreEnergy.html&amp;ei=YIp9VbWNC8iTU730geAH&amp;bvm=bv.95515949,d.d24&amp;psig=AFQjCNHGEjoi_GvzumFeRT421t9j-BXs3A&amp;ust=143437717928625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&amp;esrc=s&amp;source=images&amp;cd=&amp;cad=rja&amp;uact=8&amp;ved=0CAcQjRxqFQoTCIvN-cywj8YCFYVZFAod03IAkQ&amp;url=http://www.clipartpanda.com/categories/clipart-house-images&amp;ei=lI19VYuzO4WzUdPlgYgJ&amp;bvm=bv.95515949,d.d24&amp;psig=AFQjCNFM3rKEvi1JC1Tb7b-XmPJr_hhgYg&amp;ust=1434377989926200" TargetMode="External"/><Relationship Id="rId20" Type="http://schemas.openxmlformats.org/officeDocument/2006/relationships/hyperlink" Target="http://www.google.co.uk/url?sa=i&amp;rct=j&amp;q=&amp;esrc=s&amp;source=images&amp;cd=&amp;cad=rja&amp;uact=8&amp;ved=0CAcQjRxqFQoTCMm_84T-j8YCFUEbFAodpBYABA&amp;url=http://brecon.fyinetwork.co.uk/my,8972-tradesman-lunch-boxes&amp;ei=x959VYnAM8G2UKStgCA&amp;bvm=bv.95515949,d.d24&amp;psig=AFQjCNFBsqQxayUhcljXKY420Uw6JKrGFQ&amp;ust=1434398730399157" TargetMode="External"/><Relationship Id="rId29" Type="http://schemas.openxmlformats.org/officeDocument/2006/relationships/image" Target="media/image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&amp;esrc=s&amp;source=images&amp;cd=&amp;cad=rja&amp;uact=8&amp;ved=&amp;url=http://classified.haiwai.com/classified/index.php?c=items&amp;act=view&amp;item_id=6792&amp;ei=N-F9VfSOG8j3Uq2lg9AN&amp;bvm=bv.95515949,d.d24&amp;psig=AFQjCNG2MCPOe8gPHxxb8z2LG7WbHHnXcA&amp;ust=1434399415835162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google.co.uk/url?sa=i&amp;rct=j&amp;q=&amp;esrc=s&amp;source=images&amp;cd=&amp;cad=rja&amp;uact=8&amp;ved=0CAcQjRxqFQoTCLrn3679j8YCFQpcFAodyQwAfA&amp;url=http://thelincolnite.co.uk/2013/05/lincoln-waterside-shopping-centre-revamp-approved/&amp;ei=E959VfqRCoq4UcmZgOAH&amp;bvm=bv.95515949,d.d24&amp;psig=AFQjCNHkfS5SF0st004otdeqrYkJipOCxA&amp;ust=1434398606003219" TargetMode="External"/><Relationship Id="rId32" Type="http://schemas.openxmlformats.org/officeDocument/2006/relationships/hyperlink" Target="http://www.google.co.uk/url?sa=i&amp;rct=j&amp;q=&amp;esrc=s&amp;source=images&amp;cd=&amp;cad=rja&amp;uact=8&amp;ved=0CAcQjRxqFQoTCIyzpKb8j8YCFUrsFAodL2gA3w&amp;url=http://yourzonestudio.co.uk/stopping-your-unhealthy-breakfast-addiction/&amp;ei=9Nx9VYzpO8rYU6_QgfgN&amp;bvm=bv.95515949,d.d24&amp;psig=AFQjCNGoas7V70viSVS5hEsa29ZclsZLbg&amp;ust=1434398306688947" TargetMode="External"/><Relationship Id="rId37" Type="http://schemas.openxmlformats.org/officeDocument/2006/relationships/image" Target="media/image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gif"/><Relationship Id="rId23" Type="http://schemas.openxmlformats.org/officeDocument/2006/relationships/image" Target="media/image50.jpeg"/><Relationship Id="rId28" Type="http://schemas.openxmlformats.org/officeDocument/2006/relationships/hyperlink" Target="http://www.google.co.uk/url?sa=i&amp;rct=j&amp;q=&amp;esrc=s&amp;source=images&amp;cd=&amp;cad=rja&amp;uact=8&amp;ved=0CAcQjRxqFQoTCKn10-r8j8YCFUGaFAodWlYA9g&amp;url=http://www.payhembury.org.uk/slade-barton-swimming-pool-2/&amp;ei=hN19VamjFsG0UtqsgbAP&amp;bvm=bv.95515949,d.d24&amp;psig=AFQjCNEk48q3xDiRIfle3CjwgV3LClEdlg&amp;ust=1434398421411548" TargetMode="External"/><Relationship Id="rId36" Type="http://schemas.openxmlformats.org/officeDocument/2006/relationships/hyperlink" Target="http://www.google.co.uk/url?sa=i&amp;rct=j&amp;q=&amp;esrc=s&amp;source=images&amp;cd=&amp;cad=rja&amp;uact=8&amp;ved=0CAcQjRxqFQoTCLW9yMWtj8YCFcjJFAodPXoAfA&amp;url=http://www.fredericpatenaude.com/LessSleepMoreEnergy.html&amp;ei=YIp9VbWNC8iTU730geAH&amp;bvm=bv.95515949,d.d24&amp;psig=AFQjCNHGEjoi_GvzumFeRT421t9j-BXs3A&amp;ust=1434377179286259" TargetMode="External"/><Relationship Id="rId10" Type="http://schemas.openxmlformats.org/officeDocument/2006/relationships/hyperlink" Target="http://www.google.co.uk/url?sa=i&amp;rct=j&amp;q=&amp;esrc=s&amp;source=images&amp;cd=&amp;cad=rja&amp;uact=8&amp;ved=0CAcQjRxqFQoTCIXPleb_j8YCFUlZFAodJNYA-Q&amp;url=http://www.stanwicklakes.org.uk/northampton/things-to-do/horse-riding/&amp;ei=oOB9VYX_D8myUaSsg8gP&amp;bvm=bv.95515949,d.d24&amp;psig=AFQjCNH9L0wyp6-EQv9BCDQyg7g6Q5Oz3A&amp;ust=1434399254397734" TargetMode="External"/><Relationship Id="rId19" Type="http://schemas.openxmlformats.org/officeDocument/2006/relationships/image" Target="media/image40.png"/><Relationship Id="rId31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www.google.co.uk/url?sa=i&amp;rct=j&amp;q=&amp;esrc=s&amp;source=images&amp;cd=&amp;cad=rja&amp;uact=8&amp;ved=0CAcQjRxqFQoTCPfS59v-j8YCFUXvFAody7gA7Q&amp;url=http%3A%2F%2Fpay-to-do-homework.essay4u.org%2Findex.html&amp;ei=ft99VfebBsXeU8vxgugO&amp;bvm=bv.95515949,d.d24&amp;psig=AFQjCNGNT80I4ryM9fJbxpIZHAMP1oQq3w&amp;ust=1434398968570146" TargetMode="External"/><Relationship Id="rId22" Type="http://schemas.openxmlformats.org/officeDocument/2006/relationships/hyperlink" Target="http://www.google.co.uk/url?sa=i&amp;rct=j&amp;q=&amp;esrc=s&amp;source=images&amp;cd=&amp;cad=rja&amp;uact=8&amp;ved=0CAcQjRxqFQoTCMm_84T-j8YCFUEbFAodpBYABA&amp;url=http://brecon.fyinetwork.co.uk/my,8972-tradesman-lunch-boxes&amp;ei=x959VYnAM8G2UKStgCA&amp;bvm=bv.95515949,d.d24&amp;psig=AFQjCNFBsqQxayUhcljXKY420Uw6JKrGFQ&amp;ust=1434398730399157" TargetMode="External"/><Relationship Id="rId27" Type="http://schemas.openxmlformats.org/officeDocument/2006/relationships/image" Target="media/image60.jpeg"/><Relationship Id="rId30" Type="http://schemas.openxmlformats.org/officeDocument/2006/relationships/hyperlink" Target="http://www.google.co.uk/url?sa=i&amp;rct=j&amp;q=&amp;esrc=s&amp;source=images&amp;cd=&amp;cad=rja&amp;uact=8&amp;ved=0CAcQjRxqFQoTCKn10-r8j8YCFUGaFAodWlYA9g&amp;url=http%3A%2F%2Fwww.payhembury.org.uk%2Fslade-barton-swimming-pool-2%2F&amp;ei=hN19VamjFsG0UtqsgbAP&amp;bvm=bv.95515949,d.d24&amp;psig=AFQjCNEk48q3xDiRIfle3CjwgV3LClEdlg&amp;ust=1434398421411548" TargetMode="External"/><Relationship Id="rId35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E88A17E.dotm</Template>
  <TotalTime>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Unwin</dc:creator>
  <cp:lastModifiedBy>Katherine Unwin</cp:lastModifiedBy>
  <cp:revision>3</cp:revision>
  <dcterms:created xsi:type="dcterms:W3CDTF">2015-06-16T09:47:00Z</dcterms:created>
  <dcterms:modified xsi:type="dcterms:W3CDTF">2015-06-16T09:51:00Z</dcterms:modified>
</cp:coreProperties>
</file>